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9BA96" w14:textId="62E65A0B" w:rsidR="00351293" w:rsidRPr="00351691" w:rsidRDefault="009A3072" w:rsidP="005D4D3B">
      <w:pPr>
        <w:pStyle w:val="YourName"/>
        <w:rPr>
          <w:sz w:val="20"/>
          <w:szCs w:val="20"/>
        </w:rPr>
      </w:pPr>
      <w:r w:rsidRPr="00351691">
        <w:rPr>
          <w:sz w:val="20"/>
          <w:szCs w:val="20"/>
        </w:rPr>
        <w:t xml:space="preserve">Tiffany </w:t>
      </w:r>
      <w:r w:rsidR="005D4D3B" w:rsidRPr="00351691">
        <w:rPr>
          <w:sz w:val="20"/>
          <w:szCs w:val="20"/>
        </w:rPr>
        <w:t xml:space="preserve">A. </w:t>
      </w:r>
      <w:r w:rsidRPr="00351691">
        <w:rPr>
          <w:sz w:val="20"/>
          <w:szCs w:val="20"/>
        </w:rPr>
        <w:t>Gray</w:t>
      </w:r>
    </w:p>
    <w:p w14:paraId="14640272" w14:textId="597B4ED8" w:rsidR="00C741F2" w:rsidRPr="00351691" w:rsidRDefault="000E446F" w:rsidP="001B4649">
      <w:pPr>
        <w:pStyle w:val="ContactInformation"/>
        <w:rPr>
          <w:rFonts w:asciiTheme="majorHAnsi" w:hAnsiTheme="majorHAnsi"/>
          <w:sz w:val="20"/>
          <w:szCs w:val="20"/>
        </w:rPr>
      </w:pPr>
      <w:r>
        <w:rPr>
          <w:rFonts w:asciiTheme="majorHAnsi" w:hAnsiTheme="majorHAnsi"/>
          <w:sz w:val="20"/>
          <w:szCs w:val="20"/>
        </w:rPr>
        <w:t>770</w:t>
      </w:r>
      <w:r w:rsidR="00DE448E" w:rsidRPr="00351691">
        <w:rPr>
          <w:rFonts w:asciiTheme="majorHAnsi" w:hAnsiTheme="majorHAnsi"/>
          <w:sz w:val="20"/>
          <w:szCs w:val="20"/>
        </w:rPr>
        <w:t>-</w:t>
      </w:r>
      <w:r>
        <w:rPr>
          <w:rFonts w:asciiTheme="majorHAnsi" w:hAnsiTheme="majorHAnsi"/>
          <w:sz w:val="20"/>
          <w:szCs w:val="20"/>
        </w:rPr>
        <w:t>36</w:t>
      </w:r>
      <w:r w:rsidR="00DE448E" w:rsidRPr="00351691">
        <w:rPr>
          <w:rFonts w:asciiTheme="majorHAnsi" w:hAnsiTheme="majorHAnsi"/>
          <w:sz w:val="20"/>
          <w:szCs w:val="20"/>
        </w:rPr>
        <w:t>2-2096</w:t>
      </w:r>
      <w:r w:rsidR="00115D44" w:rsidRPr="00351691">
        <w:rPr>
          <w:rFonts w:asciiTheme="majorHAnsi" w:hAnsiTheme="majorHAnsi"/>
          <w:sz w:val="20"/>
          <w:szCs w:val="20"/>
        </w:rPr>
        <w:t xml:space="preserve"> </w:t>
      </w:r>
      <w:sdt>
        <w:sdtPr>
          <w:rPr>
            <w:rFonts w:asciiTheme="majorHAnsi" w:hAnsiTheme="majorHAnsi"/>
            <w:sz w:val="20"/>
            <w:szCs w:val="20"/>
          </w:rPr>
          <w:alias w:val="Separator:"/>
          <w:tag w:val="Separator:"/>
          <w:id w:val="-1800520950"/>
          <w:placeholder>
            <w:docPart w:val="35EE480036C04787B178E6E71A111F26"/>
          </w:placeholder>
          <w:temporary/>
          <w:showingPlcHdr/>
          <w15:appearance w15:val="hidden"/>
        </w:sdtPr>
        <w:sdtContent>
          <w:r w:rsidR="00032A20" w:rsidRPr="00351691">
            <w:rPr>
              <w:rFonts w:asciiTheme="majorHAnsi" w:hAnsiTheme="majorHAnsi"/>
              <w:sz w:val="20"/>
              <w:szCs w:val="20"/>
            </w:rPr>
            <w:t>|</w:t>
          </w:r>
        </w:sdtContent>
      </w:sdt>
      <w:r w:rsidR="00115D44" w:rsidRPr="00351691">
        <w:rPr>
          <w:rFonts w:asciiTheme="majorHAnsi" w:hAnsiTheme="majorHAnsi"/>
          <w:sz w:val="20"/>
          <w:szCs w:val="20"/>
        </w:rPr>
        <w:t xml:space="preserve"> </w:t>
      </w:r>
      <w:r w:rsidR="00C741F2">
        <w:rPr>
          <w:rFonts w:asciiTheme="majorHAnsi" w:hAnsiTheme="majorHAnsi"/>
          <w:sz w:val="20"/>
          <w:szCs w:val="20"/>
        </w:rPr>
        <w:t>tiffany.a.gray30@gmail.com</w:t>
      </w:r>
      <w:r w:rsidR="001B4649" w:rsidRPr="00351691">
        <w:rPr>
          <w:rFonts w:asciiTheme="majorHAnsi" w:hAnsiTheme="majorHAnsi"/>
          <w:sz w:val="20"/>
          <w:szCs w:val="20"/>
        </w:rPr>
        <w:t xml:space="preserve"> </w:t>
      </w:r>
      <w:sdt>
        <w:sdtPr>
          <w:rPr>
            <w:rFonts w:asciiTheme="majorHAnsi" w:hAnsiTheme="majorHAnsi"/>
            <w:sz w:val="20"/>
            <w:szCs w:val="20"/>
          </w:rPr>
          <w:alias w:val="Separator:"/>
          <w:tag w:val="Separator:"/>
          <w:id w:val="1214694493"/>
          <w:placeholder>
            <w:docPart w:val="D9B5B82618A848C187AFE8158B7FADCF"/>
          </w:placeholder>
          <w:temporary/>
          <w:showingPlcHdr/>
          <w15:appearance w15:val="hidden"/>
        </w:sdtPr>
        <w:sdtContent>
          <w:r w:rsidR="001B4649" w:rsidRPr="00351691">
            <w:rPr>
              <w:rFonts w:asciiTheme="majorHAnsi" w:hAnsiTheme="majorHAnsi"/>
              <w:sz w:val="20"/>
              <w:szCs w:val="20"/>
            </w:rPr>
            <w:t>|</w:t>
          </w:r>
        </w:sdtContent>
      </w:sdt>
      <w:r w:rsidR="001B4649" w:rsidRPr="00351691">
        <w:rPr>
          <w:rFonts w:asciiTheme="majorHAnsi" w:hAnsiTheme="majorHAnsi"/>
          <w:sz w:val="20"/>
          <w:szCs w:val="20"/>
        </w:rPr>
        <w:t xml:space="preserve"> </w:t>
      </w:r>
      <w:r w:rsidR="001B4649">
        <w:rPr>
          <w:rFonts w:asciiTheme="majorHAnsi" w:hAnsiTheme="majorHAnsi"/>
          <w:sz w:val="20"/>
          <w:szCs w:val="20"/>
        </w:rPr>
        <w:t>tiffanygrayphd.com</w:t>
      </w:r>
    </w:p>
    <w:p w14:paraId="6D9723E7" w14:textId="77777777" w:rsidR="00351293" w:rsidRPr="0002363B" w:rsidRDefault="00000000">
      <w:pPr>
        <w:pStyle w:val="SectionHeading"/>
        <w:rPr>
          <w:sz w:val="20"/>
          <w:szCs w:val="20"/>
        </w:rPr>
      </w:pPr>
      <w:sdt>
        <w:sdtPr>
          <w:rPr>
            <w:sz w:val="20"/>
            <w:szCs w:val="20"/>
          </w:rPr>
          <w:alias w:val="Education:"/>
          <w:tag w:val="Education:"/>
          <w:id w:val="-1894805864"/>
          <w:placeholder>
            <w:docPart w:val="DC82DB5FE68145669E4E9FF39BCED308"/>
          </w:placeholder>
          <w:temporary/>
          <w:showingPlcHdr/>
          <w15:appearance w15:val="hidden"/>
        </w:sdtPr>
        <w:sdtContent>
          <w:r w:rsidR="00F67425" w:rsidRPr="0002363B">
            <w:rPr>
              <w:sz w:val="20"/>
              <w:szCs w:val="20"/>
            </w:rPr>
            <w:t>EDUCATION</w:t>
          </w:r>
        </w:sdtContent>
      </w:sdt>
    </w:p>
    <w:p w14:paraId="1A7FADF9" w14:textId="4FA1CAC3" w:rsidR="00A43A55" w:rsidRPr="0002363B" w:rsidRDefault="00A43A55" w:rsidP="00E45FF8">
      <w:pPr>
        <w:pStyle w:val="Location"/>
        <w:tabs>
          <w:tab w:val="left" w:pos="7560"/>
        </w:tabs>
        <w:rPr>
          <w:b/>
          <w:bCs/>
          <w:sz w:val="20"/>
          <w:szCs w:val="20"/>
        </w:rPr>
      </w:pPr>
      <w:r w:rsidRPr="0002363B">
        <w:rPr>
          <w:sz w:val="20"/>
          <w:szCs w:val="20"/>
        </w:rPr>
        <w:t>Georgia State University</w:t>
      </w:r>
      <w:r w:rsidR="00E45FF8" w:rsidRPr="0002363B">
        <w:rPr>
          <w:sz w:val="20"/>
          <w:szCs w:val="20"/>
        </w:rPr>
        <w:tab/>
      </w:r>
      <w:r w:rsidR="00DE4800" w:rsidRPr="0002363B">
        <w:rPr>
          <w:b/>
          <w:bCs/>
          <w:sz w:val="20"/>
          <w:szCs w:val="20"/>
        </w:rPr>
        <w:t xml:space="preserve">2021 – Present </w:t>
      </w:r>
    </w:p>
    <w:p w14:paraId="7C8D0524" w14:textId="70D68EA9" w:rsidR="003D386A" w:rsidRPr="0002363B" w:rsidRDefault="003D386A" w:rsidP="00A43A55">
      <w:pPr>
        <w:pStyle w:val="JobTitle"/>
        <w:rPr>
          <w:sz w:val="20"/>
          <w:szCs w:val="20"/>
        </w:rPr>
      </w:pPr>
      <w:r w:rsidRPr="0002363B">
        <w:rPr>
          <w:sz w:val="20"/>
          <w:szCs w:val="20"/>
        </w:rPr>
        <w:t>PhD</w:t>
      </w:r>
      <w:r w:rsidR="009E4210" w:rsidRPr="0002363B">
        <w:rPr>
          <w:sz w:val="20"/>
          <w:szCs w:val="20"/>
        </w:rPr>
        <w:t xml:space="preserve"> Student</w:t>
      </w:r>
      <w:r w:rsidRPr="0002363B">
        <w:rPr>
          <w:sz w:val="20"/>
          <w:szCs w:val="20"/>
        </w:rPr>
        <w:t>, English: Rhetoric and Composition</w:t>
      </w:r>
      <w:r w:rsidR="007B5E90" w:rsidRPr="0002363B">
        <w:rPr>
          <w:sz w:val="20"/>
          <w:szCs w:val="20"/>
        </w:rPr>
        <w:tab/>
      </w:r>
      <w:r w:rsidR="00DE4800" w:rsidRPr="0002363B">
        <w:rPr>
          <w:sz w:val="20"/>
          <w:szCs w:val="20"/>
        </w:rPr>
        <w:t xml:space="preserve">Anticipated </w:t>
      </w:r>
      <w:r w:rsidR="000110FB">
        <w:rPr>
          <w:sz w:val="20"/>
          <w:szCs w:val="20"/>
        </w:rPr>
        <w:t>May 2027</w:t>
      </w:r>
    </w:p>
    <w:p w14:paraId="083D2FF3" w14:textId="77777777" w:rsidR="00EA2647" w:rsidRDefault="00CF52CB" w:rsidP="00EA2647">
      <w:pPr>
        <w:pStyle w:val="Title"/>
        <w:ind w:left="288"/>
        <w:rPr>
          <w:rFonts w:asciiTheme="minorHAnsi" w:hAnsiTheme="minorHAnsi" w:cstheme="minorHAnsi"/>
          <w:sz w:val="20"/>
          <w:szCs w:val="20"/>
        </w:rPr>
      </w:pPr>
      <w:r w:rsidRPr="00220DF7">
        <w:rPr>
          <w:rFonts w:asciiTheme="minorHAnsi" w:hAnsiTheme="minorHAnsi" w:cstheme="minorHAnsi"/>
          <w:bCs/>
          <w:sz w:val="20"/>
          <w:szCs w:val="20"/>
        </w:rPr>
        <w:t xml:space="preserve">Dissertation: </w:t>
      </w:r>
      <w:r w:rsidR="00220DF7" w:rsidRPr="00220DF7">
        <w:rPr>
          <w:rFonts w:asciiTheme="minorHAnsi" w:hAnsiTheme="minorHAnsi" w:cstheme="minorHAnsi"/>
          <w:sz w:val="20"/>
          <w:szCs w:val="20"/>
        </w:rPr>
        <w:t xml:space="preserve">(Re)Conceptualizing Archival Research Through Acts of Repertoire: Unsettling the </w:t>
      </w:r>
    </w:p>
    <w:p w14:paraId="797A8B6D" w14:textId="4ACA52EE" w:rsidR="005E6F8A" w:rsidRDefault="00220DF7" w:rsidP="005E6F8A">
      <w:pPr>
        <w:pStyle w:val="Title"/>
        <w:ind w:left="288"/>
        <w:rPr>
          <w:rFonts w:asciiTheme="minorHAnsi" w:hAnsiTheme="minorHAnsi" w:cstheme="minorHAnsi"/>
          <w:sz w:val="20"/>
          <w:szCs w:val="20"/>
        </w:rPr>
      </w:pPr>
      <w:r w:rsidRPr="00220DF7">
        <w:rPr>
          <w:rFonts w:asciiTheme="minorHAnsi" w:hAnsiTheme="minorHAnsi" w:cstheme="minorHAnsi"/>
          <w:sz w:val="20"/>
          <w:szCs w:val="20"/>
        </w:rPr>
        <w:t>Digital Conduit in Rhetoric and Composition</w:t>
      </w:r>
    </w:p>
    <w:p w14:paraId="76FF1742" w14:textId="19FF4D63" w:rsidR="005E6F8A" w:rsidRPr="005E6F8A" w:rsidRDefault="005E6F8A" w:rsidP="005E6F8A">
      <w:pPr>
        <w:ind w:left="270"/>
        <w:rPr>
          <w:sz w:val="20"/>
          <w:szCs w:val="20"/>
        </w:rPr>
      </w:pPr>
      <w:r>
        <w:rPr>
          <w:sz w:val="20"/>
          <w:szCs w:val="20"/>
        </w:rPr>
        <w:t>Overall GPA: 4.</w:t>
      </w:r>
      <w:r w:rsidR="005B4D25">
        <w:rPr>
          <w:sz w:val="20"/>
          <w:szCs w:val="20"/>
        </w:rPr>
        <w:t>09</w:t>
      </w:r>
    </w:p>
    <w:p w14:paraId="4FD99940" w14:textId="42E5C78F" w:rsidR="003D386A" w:rsidRPr="0002363B" w:rsidRDefault="003D386A" w:rsidP="00A43A55">
      <w:pPr>
        <w:pStyle w:val="JobTitle"/>
        <w:rPr>
          <w:sz w:val="20"/>
          <w:szCs w:val="20"/>
        </w:rPr>
      </w:pPr>
    </w:p>
    <w:p w14:paraId="3972C2FA" w14:textId="267B7724" w:rsidR="00D36D11" w:rsidRPr="0002363B" w:rsidRDefault="00A43A55" w:rsidP="000E796B">
      <w:pPr>
        <w:pStyle w:val="JobTitle"/>
        <w:rPr>
          <w:sz w:val="20"/>
          <w:szCs w:val="20"/>
        </w:rPr>
      </w:pPr>
      <w:r w:rsidRPr="0002363B">
        <w:rPr>
          <w:sz w:val="20"/>
          <w:szCs w:val="20"/>
        </w:rPr>
        <w:t>M</w:t>
      </w:r>
      <w:r w:rsidR="000E796B" w:rsidRPr="0002363B">
        <w:rPr>
          <w:sz w:val="20"/>
          <w:szCs w:val="20"/>
        </w:rPr>
        <w:t>asters of Arts, English</w:t>
      </w:r>
      <w:r w:rsidR="00D36D11" w:rsidRPr="0002363B">
        <w:rPr>
          <w:sz w:val="20"/>
          <w:szCs w:val="20"/>
        </w:rPr>
        <w:tab/>
        <w:t>May 2023</w:t>
      </w:r>
    </w:p>
    <w:p w14:paraId="19B25A12" w14:textId="33634F78" w:rsidR="00D36D11" w:rsidRPr="0002363B" w:rsidRDefault="00D36D11" w:rsidP="00A43A55">
      <w:pPr>
        <w:pStyle w:val="JobTitle"/>
        <w:rPr>
          <w:b w:val="0"/>
          <w:bCs/>
          <w:sz w:val="20"/>
          <w:szCs w:val="20"/>
        </w:rPr>
      </w:pPr>
      <w:r w:rsidRPr="0002363B">
        <w:rPr>
          <w:b w:val="0"/>
          <w:bCs/>
          <w:sz w:val="20"/>
          <w:szCs w:val="20"/>
        </w:rPr>
        <w:t xml:space="preserve">Thesis: Collective Identity and Feminist Rhetorics: </w:t>
      </w:r>
      <w:r w:rsidR="005F2C3A" w:rsidRPr="0002363B">
        <w:rPr>
          <w:b w:val="0"/>
          <w:bCs/>
          <w:sz w:val="20"/>
          <w:szCs w:val="20"/>
        </w:rPr>
        <w:t>19</w:t>
      </w:r>
      <w:r w:rsidR="005F2C3A" w:rsidRPr="0002363B">
        <w:rPr>
          <w:b w:val="0"/>
          <w:bCs/>
          <w:sz w:val="20"/>
          <w:szCs w:val="20"/>
          <w:vertAlign w:val="superscript"/>
        </w:rPr>
        <w:t>th</w:t>
      </w:r>
      <w:r w:rsidR="005F2C3A" w:rsidRPr="0002363B">
        <w:rPr>
          <w:b w:val="0"/>
          <w:bCs/>
          <w:sz w:val="20"/>
          <w:szCs w:val="20"/>
        </w:rPr>
        <w:t>-Century</w:t>
      </w:r>
      <w:r w:rsidR="00795378" w:rsidRPr="0002363B">
        <w:rPr>
          <w:b w:val="0"/>
          <w:bCs/>
          <w:sz w:val="20"/>
          <w:szCs w:val="20"/>
        </w:rPr>
        <w:t xml:space="preserve"> Relief Society Leaders</w:t>
      </w:r>
      <w:r w:rsidR="004A2F8C" w:rsidRPr="0002363B">
        <w:rPr>
          <w:b w:val="0"/>
          <w:bCs/>
          <w:sz w:val="20"/>
          <w:szCs w:val="20"/>
        </w:rPr>
        <w:t xml:space="preserve">’ Use </w:t>
      </w:r>
      <w:r w:rsidR="004800DC" w:rsidRPr="0002363B">
        <w:rPr>
          <w:b w:val="0"/>
          <w:bCs/>
          <w:sz w:val="20"/>
          <w:szCs w:val="20"/>
        </w:rPr>
        <w:t>of Ethos-Based Identit</w:t>
      </w:r>
      <w:r w:rsidR="00BC702C" w:rsidRPr="0002363B">
        <w:rPr>
          <w:b w:val="0"/>
          <w:bCs/>
          <w:sz w:val="20"/>
          <w:szCs w:val="20"/>
        </w:rPr>
        <w:t xml:space="preserve">ies as </w:t>
      </w:r>
      <w:r w:rsidR="006C1F4C" w:rsidRPr="0002363B">
        <w:rPr>
          <w:b w:val="0"/>
          <w:bCs/>
          <w:sz w:val="20"/>
          <w:szCs w:val="20"/>
        </w:rPr>
        <w:t>a Pathetic Appeal</w:t>
      </w:r>
      <w:r w:rsidR="00C4187C" w:rsidRPr="0002363B">
        <w:rPr>
          <w:b w:val="0"/>
          <w:bCs/>
          <w:sz w:val="20"/>
          <w:szCs w:val="20"/>
        </w:rPr>
        <w:t xml:space="preserve"> to the Women</w:t>
      </w:r>
      <w:r w:rsidR="00CA1459" w:rsidRPr="0002363B">
        <w:rPr>
          <w:b w:val="0"/>
          <w:bCs/>
          <w:sz w:val="20"/>
          <w:szCs w:val="20"/>
        </w:rPr>
        <w:t xml:space="preserve"> of the Church of Jesus Christ of Latter-day Saints</w:t>
      </w:r>
    </w:p>
    <w:p w14:paraId="084D2F2C" w14:textId="0BEE5827" w:rsidR="00621D4E" w:rsidRPr="0002363B" w:rsidRDefault="007047F3" w:rsidP="00A43A55">
      <w:pPr>
        <w:pStyle w:val="JobTitle"/>
        <w:rPr>
          <w:b w:val="0"/>
          <w:bCs/>
          <w:sz w:val="20"/>
          <w:szCs w:val="20"/>
        </w:rPr>
      </w:pPr>
      <w:r w:rsidRPr="0002363B">
        <w:rPr>
          <w:b w:val="0"/>
          <w:bCs/>
          <w:sz w:val="20"/>
          <w:szCs w:val="20"/>
        </w:rPr>
        <w:t>Overall</w:t>
      </w:r>
      <w:r w:rsidR="00621D4E" w:rsidRPr="0002363B">
        <w:rPr>
          <w:b w:val="0"/>
          <w:bCs/>
          <w:sz w:val="20"/>
          <w:szCs w:val="20"/>
        </w:rPr>
        <w:t xml:space="preserve"> GPA: </w:t>
      </w:r>
      <w:r w:rsidR="007A5947" w:rsidRPr="0002363B">
        <w:rPr>
          <w:b w:val="0"/>
          <w:bCs/>
          <w:sz w:val="20"/>
          <w:szCs w:val="20"/>
        </w:rPr>
        <w:t>4.04</w:t>
      </w:r>
    </w:p>
    <w:p w14:paraId="2522BDAA" w14:textId="08716118" w:rsidR="00A43A55" w:rsidRPr="0002363B" w:rsidRDefault="00A43A55" w:rsidP="00E45FF8">
      <w:pPr>
        <w:pStyle w:val="JobTitle"/>
        <w:rPr>
          <w:sz w:val="20"/>
          <w:szCs w:val="20"/>
        </w:rPr>
      </w:pPr>
    </w:p>
    <w:p w14:paraId="5A4952B9" w14:textId="5525C5D1" w:rsidR="00B072F7" w:rsidRPr="0002363B" w:rsidRDefault="00B072F7" w:rsidP="00B072F7">
      <w:pPr>
        <w:pStyle w:val="Location"/>
        <w:rPr>
          <w:sz w:val="20"/>
          <w:szCs w:val="20"/>
        </w:rPr>
      </w:pPr>
      <w:r w:rsidRPr="0002363B">
        <w:rPr>
          <w:sz w:val="20"/>
          <w:szCs w:val="20"/>
        </w:rPr>
        <w:t>California State University, Northridge</w:t>
      </w:r>
    </w:p>
    <w:p w14:paraId="49F75C26" w14:textId="16AE22B8" w:rsidR="00B072F7" w:rsidRPr="0002363B" w:rsidRDefault="00A43A55" w:rsidP="00E45FF8">
      <w:pPr>
        <w:pStyle w:val="JobTitle"/>
        <w:rPr>
          <w:sz w:val="20"/>
          <w:szCs w:val="20"/>
        </w:rPr>
      </w:pPr>
      <w:r w:rsidRPr="0002363B">
        <w:rPr>
          <w:sz w:val="20"/>
          <w:szCs w:val="20"/>
        </w:rPr>
        <w:t>Graduate Courses</w:t>
      </w:r>
      <w:r w:rsidR="00B072F7" w:rsidRPr="0002363B">
        <w:rPr>
          <w:sz w:val="20"/>
          <w:szCs w:val="20"/>
        </w:rPr>
        <w:t>, English</w:t>
      </w:r>
      <w:r w:rsidR="00B072F7" w:rsidRPr="0002363B">
        <w:rPr>
          <w:sz w:val="20"/>
          <w:szCs w:val="20"/>
        </w:rPr>
        <w:tab/>
      </w:r>
      <w:r w:rsidR="00BE0E1B" w:rsidRPr="0002363B">
        <w:rPr>
          <w:sz w:val="20"/>
          <w:szCs w:val="20"/>
        </w:rPr>
        <w:t xml:space="preserve">2011/ </w:t>
      </w:r>
      <w:r w:rsidRPr="0002363B">
        <w:rPr>
          <w:sz w:val="20"/>
          <w:szCs w:val="20"/>
        </w:rPr>
        <w:t>2020</w:t>
      </w:r>
    </w:p>
    <w:p w14:paraId="071B2A39" w14:textId="61D3A43F" w:rsidR="00BE0E1B" w:rsidRPr="0002363B" w:rsidRDefault="00BE0E1B" w:rsidP="00B072F7">
      <w:pPr>
        <w:pStyle w:val="Location"/>
        <w:rPr>
          <w:sz w:val="20"/>
          <w:szCs w:val="20"/>
        </w:rPr>
      </w:pPr>
      <w:r w:rsidRPr="0002363B">
        <w:rPr>
          <w:sz w:val="20"/>
          <w:szCs w:val="20"/>
        </w:rPr>
        <w:t>Courses Taken</w:t>
      </w:r>
      <w:r w:rsidR="00BB5E47" w:rsidRPr="0002363B">
        <w:rPr>
          <w:sz w:val="20"/>
          <w:szCs w:val="20"/>
        </w:rPr>
        <w:t>:</w:t>
      </w:r>
    </w:p>
    <w:p w14:paraId="6B47C816" w14:textId="5102FE12" w:rsidR="00874F12" w:rsidRPr="0002363B" w:rsidRDefault="00B072F7" w:rsidP="00874F12">
      <w:pPr>
        <w:pStyle w:val="Location"/>
        <w:rPr>
          <w:sz w:val="20"/>
          <w:szCs w:val="20"/>
        </w:rPr>
      </w:pPr>
      <w:r w:rsidRPr="0002363B">
        <w:rPr>
          <w:sz w:val="20"/>
          <w:szCs w:val="20"/>
        </w:rPr>
        <w:t>J.M. Coetze</w:t>
      </w:r>
      <w:r w:rsidR="00707AC8" w:rsidRPr="0002363B">
        <w:rPr>
          <w:sz w:val="20"/>
          <w:szCs w:val="20"/>
        </w:rPr>
        <w:t>e</w:t>
      </w:r>
      <w:r w:rsidR="00BE0E1B" w:rsidRPr="0002363B">
        <w:rPr>
          <w:sz w:val="20"/>
          <w:szCs w:val="20"/>
        </w:rPr>
        <w:t xml:space="preserve"> (Author Study)/ </w:t>
      </w:r>
      <w:r w:rsidR="00874F12" w:rsidRPr="0002363B">
        <w:rPr>
          <w:sz w:val="20"/>
          <w:szCs w:val="20"/>
        </w:rPr>
        <w:t>Course GPA: 3.7</w:t>
      </w:r>
    </w:p>
    <w:p w14:paraId="45AD13EE" w14:textId="45C33269" w:rsidR="00BB5E47" w:rsidRPr="0002363B" w:rsidRDefault="00BE0E1B" w:rsidP="00A43A55">
      <w:pPr>
        <w:pStyle w:val="Location"/>
        <w:rPr>
          <w:sz w:val="20"/>
          <w:szCs w:val="20"/>
        </w:rPr>
      </w:pPr>
      <w:r w:rsidRPr="0002363B">
        <w:rPr>
          <w:sz w:val="20"/>
          <w:szCs w:val="20"/>
        </w:rPr>
        <w:t>Graduate Research and Methods</w:t>
      </w:r>
      <w:r w:rsidR="00BB5E47" w:rsidRPr="0002363B">
        <w:rPr>
          <w:sz w:val="20"/>
          <w:szCs w:val="20"/>
        </w:rPr>
        <w:t>/ Course GPA 4.0</w:t>
      </w:r>
      <w:r w:rsidR="00874F12" w:rsidRPr="0002363B">
        <w:rPr>
          <w:sz w:val="20"/>
          <w:szCs w:val="20"/>
        </w:rPr>
        <w:t xml:space="preserve"> </w:t>
      </w:r>
    </w:p>
    <w:p w14:paraId="194C7AC8" w14:textId="00C776D6" w:rsidR="00874F12" w:rsidRPr="0002363B" w:rsidRDefault="00BE0E1B" w:rsidP="00A43A55">
      <w:pPr>
        <w:pStyle w:val="Location"/>
        <w:rPr>
          <w:sz w:val="20"/>
          <w:szCs w:val="20"/>
        </w:rPr>
      </w:pPr>
      <w:r w:rsidRPr="0002363B">
        <w:rPr>
          <w:sz w:val="20"/>
          <w:szCs w:val="20"/>
        </w:rPr>
        <w:t>Rhetoric and Composition Theory</w:t>
      </w:r>
      <w:r w:rsidR="00BB5E47" w:rsidRPr="0002363B">
        <w:rPr>
          <w:sz w:val="20"/>
          <w:szCs w:val="20"/>
        </w:rPr>
        <w:t>/ Course</w:t>
      </w:r>
      <w:r w:rsidR="00A43A55" w:rsidRPr="0002363B">
        <w:rPr>
          <w:sz w:val="20"/>
          <w:szCs w:val="20"/>
        </w:rPr>
        <w:t xml:space="preserve"> GPA: 4.0</w:t>
      </w:r>
    </w:p>
    <w:p w14:paraId="0565809D" w14:textId="77777777" w:rsidR="00B072F7" w:rsidRPr="0002363B" w:rsidRDefault="00B072F7" w:rsidP="00B072F7">
      <w:pPr>
        <w:pStyle w:val="Location"/>
        <w:rPr>
          <w:sz w:val="20"/>
          <w:szCs w:val="20"/>
        </w:rPr>
      </w:pPr>
    </w:p>
    <w:p w14:paraId="2203AA67" w14:textId="77777777" w:rsidR="00B072F7" w:rsidRPr="0002363B" w:rsidRDefault="00B072F7" w:rsidP="00B072F7">
      <w:pPr>
        <w:pStyle w:val="Location"/>
        <w:rPr>
          <w:sz w:val="20"/>
          <w:szCs w:val="20"/>
        </w:rPr>
      </w:pPr>
      <w:r w:rsidRPr="0002363B">
        <w:rPr>
          <w:sz w:val="20"/>
          <w:szCs w:val="20"/>
        </w:rPr>
        <w:t>Chapman University</w:t>
      </w:r>
    </w:p>
    <w:p w14:paraId="01AD0112" w14:textId="77777777" w:rsidR="00B072F7" w:rsidRPr="0002363B" w:rsidRDefault="00B072F7" w:rsidP="00B072F7">
      <w:pPr>
        <w:pStyle w:val="JobTitle"/>
        <w:rPr>
          <w:sz w:val="20"/>
          <w:szCs w:val="20"/>
        </w:rPr>
      </w:pPr>
      <w:r w:rsidRPr="0002363B">
        <w:rPr>
          <w:sz w:val="20"/>
          <w:szCs w:val="20"/>
        </w:rPr>
        <w:t>Graduate Course, English</w:t>
      </w:r>
      <w:r w:rsidRPr="0002363B">
        <w:rPr>
          <w:sz w:val="20"/>
          <w:szCs w:val="20"/>
        </w:rPr>
        <w:tab/>
        <w:t>2010</w:t>
      </w:r>
    </w:p>
    <w:p w14:paraId="650EC63C" w14:textId="645CDB55" w:rsidR="00B072F7" w:rsidRPr="0002363B" w:rsidRDefault="00707AC8" w:rsidP="00741CEA">
      <w:pPr>
        <w:pStyle w:val="SpaceAfter"/>
        <w:spacing w:after="0"/>
        <w:rPr>
          <w:sz w:val="20"/>
          <w:szCs w:val="20"/>
        </w:rPr>
      </w:pPr>
      <w:r w:rsidRPr="0002363B">
        <w:rPr>
          <w:sz w:val="20"/>
          <w:szCs w:val="20"/>
        </w:rPr>
        <w:t>Medieval Literature</w:t>
      </w:r>
    </w:p>
    <w:p w14:paraId="4DA8F999" w14:textId="44A81057" w:rsidR="00785A27" w:rsidRPr="0002363B" w:rsidRDefault="00785A27" w:rsidP="00741CEA">
      <w:pPr>
        <w:pStyle w:val="SpaceAfter"/>
        <w:spacing w:after="0"/>
        <w:rPr>
          <w:sz w:val="20"/>
          <w:szCs w:val="20"/>
        </w:rPr>
      </w:pPr>
      <w:r w:rsidRPr="0002363B">
        <w:rPr>
          <w:sz w:val="20"/>
          <w:szCs w:val="20"/>
        </w:rPr>
        <w:t>Course GPA: 4.0</w:t>
      </w:r>
    </w:p>
    <w:p w14:paraId="7E87A1FC" w14:textId="77777777" w:rsidR="00741CEA" w:rsidRPr="0002363B" w:rsidRDefault="00741CEA" w:rsidP="00741CEA">
      <w:pPr>
        <w:pStyle w:val="SpaceAfter"/>
        <w:spacing w:after="0"/>
        <w:rPr>
          <w:sz w:val="20"/>
          <w:szCs w:val="20"/>
        </w:rPr>
      </w:pPr>
    </w:p>
    <w:p w14:paraId="02D7DC92" w14:textId="77777777" w:rsidR="00B072F7" w:rsidRPr="0002363B" w:rsidRDefault="00B072F7">
      <w:pPr>
        <w:pStyle w:val="JobTitle"/>
        <w:rPr>
          <w:b w:val="0"/>
          <w:bCs/>
          <w:sz w:val="20"/>
          <w:szCs w:val="20"/>
        </w:rPr>
      </w:pPr>
      <w:r w:rsidRPr="0002363B">
        <w:rPr>
          <w:b w:val="0"/>
          <w:bCs/>
          <w:sz w:val="20"/>
          <w:szCs w:val="20"/>
        </w:rPr>
        <w:t>Brigham Young University</w:t>
      </w:r>
    </w:p>
    <w:p w14:paraId="2E357F51" w14:textId="77777777" w:rsidR="00351293" w:rsidRPr="0002363B" w:rsidRDefault="00DE448E">
      <w:pPr>
        <w:pStyle w:val="JobTitle"/>
        <w:rPr>
          <w:sz w:val="20"/>
          <w:szCs w:val="20"/>
        </w:rPr>
      </w:pPr>
      <w:r w:rsidRPr="0002363B">
        <w:rPr>
          <w:sz w:val="20"/>
          <w:szCs w:val="20"/>
        </w:rPr>
        <w:t>Bachelor of Arts, English</w:t>
      </w:r>
      <w:r w:rsidR="00115D44" w:rsidRPr="0002363B">
        <w:rPr>
          <w:sz w:val="20"/>
          <w:szCs w:val="20"/>
        </w:rPr>
        <w:tab/>
      </w:r>
      <w:r w:rsidRPr="0002363B">
        <w:rPr>
          <w:sz w:val="20"/>
          <w:szCs w:val="20"/>
        </w:rPr>
        <w:t>2005</w:t>
      </w:r>
    </w:p>
    <w:p w14:paraId="55621BB2" w14:textId="48A09321" w:rsidR="00351293" w:rsidRDefault="00707AC8" w:rsidP="00BA48B6">
      <w:pPr>
        <w:pStyle w:val="SpaceAfter"/>
        <w:rPr>
          <w:sz w:val="20"/>
          <w:szCs w:val="20"/>
        </w:rPr>
      </w:pPr>
      <w:r w:rsidRPr="0002363B">
        <w:rPr>
          <w:sz w:val="20"/>
          <w:szCs w:val="20"/>
        </w:rPr>
        <w:t>Overall</w:t>
      </w:r>
      <w:r w:rsidR="00DE448E" w:rsidRPr="0002363B">
        <w:rPr>
          <w:sz w:val="20"/>
          <w:szCs w:val="20"/>
        </w:rPr>
        <w:t xml:space="preserve"> GPA, </w:t>
      </w:r>
      <w:r w:rsidR="00325B84" w:rsidRPr="0002363B">
        <w:rPr>
          <w:sz w:val="20"/>
          <w:szCs w:val="20"/>
        </w:rPr>
        <w:t>3.</w:t>
      </w:r>
      <w:r w:rsidR="00A91DBA" w:rsidRPr="0002363B">
        <w:rPr>
          <w:sz w:val="20"/>
          <w:szCs w:val="20"/>
        </w:rPr>
        <w:t>47</w:t>
      </w:r>
      <w:r w:rsidR="00325B84" w:rsidRPr="0002363B">
        <w:rPr>
          <w:sz w:val="20"/>
          <w:szCs w:val="20"/>
        </w:rPr>
        <w:tab/>
      </w:r>
    </w:p>
    <w:p w14:paraId="679E488F" w14:textId="4BC40286" w:rsidR="00A31123" w:rsidRPr="0002363B" w:rsidRDefault="00A31123" w:rsidP="00A31123">
      <w:pPr>
        <w:pStyle w:val="SectionHeading"/>
        <w:rPr>
          <w:sz w:val="20"/>
          <w:szCs w:val="20"/>
        </w:rPr>
      </w:pPr>
      <w:r>
        <w:rPr>
          <w:sz w:val="20"/>
          <w:szCs w:val="20"/>
        </w:rPr>
        <w:t>Academic Appointments</w:t>
      </w:r>
    </w:p>
    <w:p w14:paraId="2832F914" w14:textId="3FF2155D" w:rsidR="00DB6430" w:rsidRDefault="00DB6430" w:rsidP="00A31123">
      <w:pPr>
        <w:pStyle w:val="Location"/>
        <w:tabs>
          <w:tab w:val="left" w:pos="7560"/>
        </w:tabs>
        <w:rPr>
          <w:b/>
          <w:bCs/>
          <w:sz w:val="20"/>
          <w:szCs w:val="20"/>
        </w:rPr>
      </w:pPr>
      <w:r>
        <w:rPr>
          <w:sz w:val="20"/>
          <w:szCs w:val="20"/>
        </w:rPr>
        <w:t>AI Pedagogy Specialist</w:t>
      </w:r>
      <w:r>
        <w:rPr>
          <w:sz w:val="20"/>
          <w:szCs w:val="20"/>
        </w:rPr>
        <w:tab/>
      </w:r>
      <w:r>
        <w:rPr>
          <w:b/>
          <w:bCs/>
          <w:sz w:val="20"/>
          <w:szCs w:val="20"/>
        </w:rPr>
        <w:t>July 2026 – Present</w:t>
      </w:r>
    </w:p>
    <w:p w14:paraId="31DF9FA6" w14:textId="41CA3D9A" w:rsidR="00213905" w:rsidRPr="00213905" w:rsidRDefault="00213905" w:rsidP="00213905">
      <w:pPr>
        <w:pStyle w:val="Location"/>
        <w:tabs>
          <w:tab w:val="left" w:pos="7560"/>
        </w:tabs>
        <w:rPr>
          <w:sz w:val="20"/>
          <w:szCs w:val="20"/>
        </w:rPr>
      </w:pPr>
      <w:r w:rsidRPr="00213905">
        <w:rPr>
          <w:sz w:val="20"/>
          <w:szCs w:val="20"/>
        </w:rPr>
        <w:t>Formulated comprehensive proposal for integrating AI pedagogy across the First-Year Writing (FYW) curriculum for the 2026–2027 academic year.</w:t>
      </w:r>
      <w:r>
        <w:rPr>
          <w:sz w:val="20"/>
          <w:szCs w:val="20"/>
        </w:rPr>
        <w:t xml:space="preserve"> </w:t>
      </w:r>
      <w:r w:rsidRPr="00213905">
        <w:rPr>
          <w:sz w:val="20"/>
          <w:szCs w:val="20"/>
        </w:rPr>
        <w:t xml:space="preserve">Designed and </w:t>
      </w:r>
      <w:r w:rsidR="001D4436">
        <w:rPr>
          <w:sz w:val="20"/>
          <w:szCs w:val="20"/>
        </w:rPr>
        <w:t xml:space="preserve">will </w:t>
      </w:r>
      <w:r w:rsidRPr="00213905">
        <w:rPr>
          <w:sz w:val="20"/>
          <w:szCs w:val="20"/>
        </w:rPr>
        <w:t>pilot a specialized AI instructional module for English 1101 and 1102 (Composition I &amp; II).</w:t>
      </w:r>
      <w:r>
        <w:rPr>
          <w:sz w:val="20"/>
          <w:szCs w:val="20"/>
        </w:rPr>
        <w:t xml:space="preserve"> </w:t>
      </w:r>
      <w:r w:rsidRPr="00213905">
        <w:rPr>
          <w:sz w:val="20"/>
          <w:szCs w:val="20"/>
        </w:rPr>
        <w:t xml:space="preserve">Established and </w:t>
      </w:r>
      <w:r w:rsidR="001D4436">
        <w:rPr>
          <w:sz w:val="20"/>
          <w:szCs w:val="20"/>
        </w:rPr>
        <w:t xml:space="preserve">will </w:t>
      </w:r>
      <w:r w:rsidRPr="00213905">
        <w:rPr>
          <w:sz w:val="20"/>
          <w:szCs w:val="20"/>
        </w:rPr>
        <w:t>lead a</w:t>
      </w:r>
      <w:r w:rsidR="001D4436">
        <w:rPr>
          <w:sz w:val="20"/>
          <w:szCs w:val="20"/>
        </w:rPr>
        <w:t xml:space="preserve"> departmental FYW</w:t>
      </w:r>
      <w:r w:rsidRPr="00213905">
        <w:rPr>
          <w:sz w:val="20"/>
          <w:szCs w:val="20"/>
        </w:rPr>
        <w:t xml:space="preserve"> AI Working Group focused on emerging scholarship, ethical integration, and writing instruction practice.</w:t>
      </w:r>
      <w:r w:rsidR="00F50B10">
        <w:rPr>
          <w:sz w:val="20"/>
          <w:szCs w:val="20"/>
        </w:rPr>
        <w:t xml:space="preserve"> </w:t>
      </w:r>
      <w:r w:rsidRPr="00213905">
        <w:rPr>
          <w:sz w:val="20"/>
          <w:szCs w:val="20"/>
        </w:rPr>
        <w:t>Organize</w:t>
      </w:r>
      <w:r w:rsidR="00EE397D">
        <w:rPr>
          <w:sz w:val="20"/>
          <w:szCs w:val="20"/>
        </w:rPr>
        <w:t>d</w:t>
      </w:r>
      <w:r w:rsidRPr="00213905">
        <w:rPr>
          <w:sz w:val="20"/>
          <w:szCs w:val="20"/>
        </w:rPr>
        <w:t xml:space="preserve"> a series of strategic departmental roundtables to build faculty consensus on generative AI and writing pedagogy.</w:t>
      </w:r>
    </w:p>
    <w:p w14:paraId="080CC502" w14:textId="23751C4A" w:rsidR="00DB6430" w:rsidRDefault="00DB6430" w:rsidP="00A31123">
      <w:pPr>
        <w:pStyle w:val="Location"/>
        <w:tabs>
          <w:tab w:val="left" w:pos="7560"/>
        </w:tabs>
        <w:rPr>
          <w:b/>
          <w:bCs/>
          <w:sz w:val="20"/>
          <w:szCs w:val="20"/>
        </w:rPr>
      </w:pPr>
      <w:r>
        <w:rPr>
          <w:b/>
          <w:bCs/>
          <w:sz w:val="20"/>
          <w:szCs w:val="20"/>
        </w:rPr>
        <w:t>G</w:t>
      </w:r>
      <w:r w:rsidR="00556DB6">
        <w:rPr>
          <w:b/>
          <w:bCs/>
          <w:sz w:val="20"/>
          <w:szCs w:val="20"/>
        </w:rPr>
        <w:t>eorgia State University, English Department</w:t>
      </w:r>
    </w:p>
    <w:p w14:paraId="2F6A8A47" w14:textId="77777777" w:rsidR="00556DB6" w:rsidRDefault="00556DB6" w:rsidP="00A31123">
      <w:pPr>
        <w:pStyle w:val="Location"/>
        <w:tabs>
          <w:tab w:val="left" w:pos="7560"/>
        </w:tabs>
        <w:rPr>
          <w:b/>
          <w:bCs/>
          <w:sz w:val="20"/>
          <w:szCs w:val="20"/>
        </w:rPr>
      </w:pPr>
    </w:p>
    <w:p w14:paraId="485954CC" w14:textId="58116B13" w:rsidR="00556DB6" w:rsidRDefault="00556DB6" w:rsidP="00A31123">
      <w:pPr>
        <w:pStyle w:val="Location"/>
        <w:tabs>
          <w:tab w:val="left" w:pos="7560"/>
        </w:tabs>
        <w:rPr>
          <w:b/>
          <w:bCs/>
          <w:sz w:val="20"/>
          <w:szCs w:val="20"/>
        </w:rPr>
      </w:pPr>
      <w:r>
        <w:rPr>
          <w:sz w:val="20"/>
          <w:szCs w:val="20"/>
        </w:rPr>
        <w:t>W</w:t>
      </w:r>
      <w:r w:rsidR="00750D26">
        <w:rPr>
          <w:sz w:val="20"/>
          <w:szCs w:val="20"/>
        </w:rPr>
        <w:t xml:space="preserve">riting </w:t>
      </w:r>
      <w:r>
        <w:rPr>
          <w:sz w:val="20"/>
          <w:szCs w:val="20"/>
        </w:rPr>
        <w:t>A</w:t>
      </w:r>
      <w:r w:rsidR="00750D26">
        <w:rPr>
          <w:sz w:val="20"/>
          <w:szCs w:val="20"/>
        </w:rPr>
        <w:t xml:space="preserve">cross the </w:t>
      </w:r>
      <w:r>
        <w:rPr>
          <w:sz w:val="20"/>
          <w:szCs w:val="20"/>
        </w:rPr>
        <w:t>C</w:t>
      </w:r>
      <w:r w:rsidR="00750D26">
        <w:rPr>
          <w:sz w:val="20"/>
          <w:szCs w:val="20"/>
        </w:rPr>
        <w:t>urriculum (WAC)</w:t>
      </w:r>
      <w:r>
        <w:rPr>
          <w:sz w:val="20"/>
          <w:szCs w:val="20"/>
        </w:rPr>
        <w:t xml:space="preserve"> Associate</w:t>
      </w:r>
      <w:r>
        <w:rPr>
          <w:sz w:val="20"/>
          <w:szCs w:val="20"/>
        </w:rPr>
        <w:tab/>
      </w:r>
      <w:r>
        <w:rPr>
          <w:b/>
          <w:bCs/>
          <w:sz w:val="20"/>
          <w:szCs w:val="20"/>
        </w:rPr>
        <w:t>July 2026 – Present</w:t>
      </w:r>
    </w:p>
    <w:p w14:paraId="2E0A71C8" w14:textId="44ADEE2B" w:rsidR="00D9322A" w:rsidRPr="00D9322A" w:rsidRDefault="00D9322A" w:rsidP="00D9322A">
      <w:pPr>
        <w:pStyle w:val="Location"/>
        <w:tabs>
          <w:tab w:val="left" w:pos="7560"/>
        </w:tabs>
        <w:rPr>
          <w:sz w:val="20"/>
          <w:szCs w:val="20"/>
        </w:rPr>
      </w:pPr>
      <w:r w:rsidRPr="00D9322A">
        <w:rPr>
          <w:sz w:val="20"/>
          <w:szCs w:val="20"/>
        </w:rPr>
        <w:t>Collaborate with the WAC Director on program administration, curriculum design, and university-wide writing initiatives.</w:t>
      </w:r>
      <w:r>
        <w:rPr>
          <w:sz w:val="20"/>
          <w:szCs w:val="20"/>
        </w:rPr>
        <w:t xml:space="preserve"> </w:t>
      </w:r>
      <w:r w:rsidRPr="00D9322A">
        <w:rPr>
          <w:sz w:val="20"/>
          <w:szCs w:val="20"/>
        </w:rPr>
        <w:t xml:space="preserve">Coordinate recruitment, hiring, onboarding, and pedagogical training for </w:t>
      </w:r>
      <w:r w:rsidR="00EE397D" w:rsidRPr="00D9322A">
        <w:rPr>
          <w:sz w:val="20"/>
          <w:szCs w:val="20"/>
        </w:rPr>
        <w:t>teams</w:t>
      </w:r>
      <w:r w:rsidRPr="00D9322A">
        <w:rPr>
          <w:sz w:val="20"/>
          <w:szCs w:val="20"/>
        </w:rPr>
        <w:t xml:space="preserve"> of WAC Consultants across disciplines.</w:t>
      </w:r>
    </w:p>
    <w:p w14:paraId="7F543908" w14:textId="656CA86E" w:rsidR="00A31123" w:rsidRPr="00556DB6" w:rsidRDefault="00556DB6" w:rsidP="00556DB6">
      <w:pPr>
        <w:pStyle w:val="Location"/>
        <w:tabs>
          <w:tab w:val="left" w:pos="7560"/>
        </w:tabs>
        <w:rPr>
          <w:b/>
          <w:bCs/>
          <w:sz w:val="20"/>
          <w:szCs w:val="20"/>
        </w:rPr>
      </w:pPr>
      <w:r>
        <w:rPr>
          <w:b/>
          <w:bCs/>
          <w:sz w:val="20"/>
          <w:szCs w:val="20"/>
        </w:rPr>
        <w:t>Georgia State University, Center for Excellence in Teaching and Learning</w:t>
      </w:r>
    </w:p>
    <w:sdt>
      <w:sdtPr>
        <w:rPr>
          <w:caps w:val="0"/>
          <w:color w:val="auto"/>
          <w:spacing w:val="0"/>
          <w:sz w:val="20"/>
          <w:szCs w:val="20"/>
        </w:rPr>
        <w:alias w:val="Teaching Experience:"/>
        <w:tag w:val="Teaching Experience:"/>
        <w:id w:val="-1341844531"/>
        <w:placeholder>
          <w:docPart w:val="F109E53188D24D4B9864FBDC127C768E"/>
        </w:placeholder>
        <w15:appearance w15:val="hidden"/>
      </w:sdtPr>
      <w:sdtContent>
        <w:p w14:paraId="7A866F33" w14:textId="6163C6FB" w:rsidR="00E7592B" w:rsidRPr="0002363B" w:rsidRDefault="00D36D11" w:rsidP="002E15DB">
          <w:pPr>
            <w:pStyle w:val="SectionHeading"/>
            <w:rPr>
              <w:sz w:val="20"/>
              <w:szCs w:val="20"/>
            </w:rPr>
          </w:pPr>
          <w:r w:rsidRPr="0002363B">
            <w:rPr>
              <w:sz w:val="20"/>
              <w:szCs w:val="20"/>
            </w:rPr>
            <w:t>Publications: Journal Articles</w:t>
          </w:r>
        </w:p>
        <w:p w14:paraId="69CD1690" w14:textId="77777777" w:rsidR="00465FF0" w:rsidRPr="00465FF0" w:rsidRDefault="00465FF0" w:rsidP="00465FF0">
          <w:pPr>
            <w:pStyle w:val="NormalBodyText"/>
            <w:rPr>
              <w:i/>
              <w:iCs/>
              <w:sz w:val="20"/>
              <w:szCs w:val="20"/>
            </w:rPr>
          </w:pPr>
          <w:r w:rsidRPr="00465FF0">
            <w:rPr>
              <w:i/>
              <w:iCs/>
              <w:sz w:val="20"/>
              <w:szCs w:val="20"/>
            </w:rPr>
            <w:lastRenderedPageBreak/>
            <w:t>The Communal Act of Mothering: Archiving the "Village" through 19th-Century LDS Polygamy and Contemporary Political Rhetoric</w:t>
          </w:r>
        </w:p>
        <w:p w14:paraId="7C02D436" w14:textId="55FB30C8" w:rsidR="00DD36CA" w:rsidRDefault="002601D8" w:rsidP="00D36D11">
          <w:pPr>
            <w:pStyle w:val="NormalBodyText"/>
            <w:rPr>
              <w:b/>
              <w:bCs/>
              <w:i/>
              <w:iCs/>
              <w:sz w:val="20"/>
              <w:szCs w:val="20"/>
            </w:rPr>
          </w:pPr>
          <w:r w:rsidRPr="002601D8">
            <w:rPr>
              <w:b/>
              <w:bCs/>
              <w:i/>
              <w:iCs/>
              <w:sz w:val="20"/>
              <w:szCs w:val="20"/>
            </w:rPr>
            <w:t>Maternal Rhetorics: Deconstructing Expectations for Motherhood</w:t>
          </w:r>
        </w:p>
        <w:p w14:paraId="070D1573" w14:textId="2C58C2E5" w:rsidR="002601D8" w:rsidRDefault="002601D8" w:rsidP="00D36D11">
          <w:pPr>
            <w:pStyle w:val="NormalBodyText"/>
            <w:rPr>
              <w:b/>
              <w:bCs/>
              <w:sz w:val="20"/>
              <w:szCs w:val="20"/>
            </w:rPr>
          </w:pPr>
          <w:r>
            <w:rPr>
              <w:b/>
              <w:bCs/>
              <w:i/>
              <w:iCs/>
              <w:sz w:val="20"/>
              <w:szCs w:val="20"/>
            </w:rPr>
            <w:t>Eds. Wendy Sharer and Anna D’Orazio</w:t>
          </w:r>
          <w:r>
            <w:rPr>
              <w:b/>
              <w:bCs/>
              <w:i/>
              <w:iCs/>
              <w:sz w:val="20"/>
              <w:szCs w:val="20"/>
            </w:rPr>
            <w:tab/>
            <w:t>In Progress</w:t>
          </w:r>
        </w:p>
        <w:p w14:paraId="26AC6E07" w14:textId="77777777" w:rsidR="00B07ACB" w:rsidRPr="00B07ACB" w:rsidRDefault="00B07ACB" w:rsidP="00D36D11">
          <w:pPr>
            <w:pStyle w:val="NormalBodyText"/>
            <w:rPr>
              <w:b/>
              <w:bCs/>
              <w:sz w:val="20"/>
              <w:szCs w:val="20"/>
            </w:rPr>
          </w:pPr>
        </w:p>
        <w:p w14:paraId="158EFD47" w14:textId="77777777" w:rsidR="007352F8" w:rsidRDefault="007352F8" w:rsidP="00D36D11">
          <w:pPr>
            <w:pStyle w:val="NormalBodyText"/>
            <w:rPr>
              <w:i/>
              <w:iCs/>
              <w:sz w:val="20"/>
              <w:szCs w:val="20"/>
            </w:rPr>
          </w:pPr>
          <w:r w:rsidRPr="007352F8">
            <w:rPr>
              <w:i/>
              <w:iCs/>
              <w:sz w:val="20"/>
              <w:szCs w:val="20"/>
            </w:rPr>
            <w:t>Why We Are Not Building Another ‘AI Literacy’ Initiative</w:t>
          </w:r>
        </w:p>
        <w:p w14:paraId="356BAADE" w14:textId="02E7E6D4" w:rsidR="000802DB" w:rsidRDefault="000802DB" w:rsidP="00D36D11">
          <w:pPr>
            <w:pStyle w:val="NormalBodyText"/>
            <w:rPr>
              <w:sz w:val="20"/>
              <w:szCs w:val="20"/>
            </w:rPr>
          </w:pPr>
          <w:r>
            <w:rPr>
              <w:sz w:val="20"/>
              <w:szCs w:val="20"/>
            </w:rPr>
            <w:t>Co-Author: Liping Yang, Michael Harker, Alex Sladkey, Tiffany Gray, and Megan Hall</w:t>
          </w:r>
        </w:p>
        <w:p w14:paraId="083B8136" w14:textId="692E5D56" w:rsidR="000802DB" w:rsidRDefault="00DD36CA" w:rsidP="00D36D11">
          <w:pPr>
            <w:pStyle w:val="NormalBodyText"/>
            <w:rPr>
              <w:b/>
              <w:bCs/>
              <w:sz w:val="20"/>
              <w:szCs w:val="20"/>
            </w:rPr>
          </w:pPr>
          <w:r>
            <w:rPr>
              <w:b/>
              <w:bCs/>
              <w:sz w:val="20"/>
              <w:szCs w:val="20"/>
            </w:rPr>
            <w:t>Manuscript in Preparation</w:t>
          </w:r>
        </w:p>
        <w:p w14:paraId="01DBD2B0" w14:textId="77777777" w:rsidR="00DD36CA" w:rsidRPr="00DD36CA" w:rsidRDefault="00DD36CA" w:rsidP="00D36D11">
          <w:pPr>
            <w:pStyle w:val="NormalBodyText"/>
            <w:rPr>
              <w:b/>
              <w:bCs/>
              <w:sz w:val="20"/>
              <w:szCs w:val="20"/>
            </w:rPr>
          </w:pPr>
        </w:p>
        <w:p w14:paraId="359A20A7" w14:textId="34D03975" w:rsidR="006C588C" w:rsidRPr="0002363B" w:rsidRDefault="00AD1EED" w:rsidP="00D36D11">
          <w:pPr>
            <w:pStyle w:val="NormalBodyText"/>
            <w:rPr>
              <w:i/>
              <w:iCs/>
              <w:sz w:val="20"/>
              <w:szCs w:val="20"/>
            </w:rPr>
          </w:pPr>
          <w:r w:rsidRPr="0002363B">
            <w:rPr>
              <w:i/>
              <w:iCs/>
              <w:sz w:val="20"/>
              <w:szCs w:val="20"/>
            </w:rPr>
            <w:t>(Re)Considering AI Literacy: A Classroom-Based Study on Prompt Engineering</w:t>
          </w:r>
        </w:p>
        <w:p w14:paraId="2990BCFE" w14:textId="2B861D51" w:rsidR="000209A0" w:rsidRPr="0002363B" w:rsidRDefault="000209A0" w:rsidP="00D36D11">
          <w:pPr>
            <w:pStyle w:val="NormalBodyText"/>
            <w:rPr>
              <w:sz w:val="20"/>
              <w:szCs w:val="20"/>
            </w:rPr>
          </w:pPr>
          <w:r w:rsidRPr="0002363B">
            <w:rPr>
              <w:sz w:val="20"/>
              <w:szCs w:val="20"/>
            </w:rPr>
            <w:t>Co-Author: Liping Yang and Tiffany Gray</w:t>
          </w:r>
        </w:p>
        <w:p w14:paraId="77A8DBD3" w14:textId="761382B2" w:rsidR="000209A0" w:rsidRDefault="00B832F9" w:rsidP="00D36D11">
          <w:pPr>
            <w:pStyle w:val="NormalBodyText"/>
            <w:rPr>
              <w:b/>
              <w:bCs/>
              <w:sz w:val="20"/>
              <w:szCs w:val="20"/>
            </w:rPr>
          </w:pPr>
          <w:r w:rsidRPr="0002363B">
            <w:rPr>
              <w:b/>
              <w:bCs/>
              <w:sz w:val="20"/>
              <w:szCs w:val="20"/>
            </w:rPr>
            <w:t>Manuscript in Preparation</w:t>
          </w:r>
        </w:p>
        <w:p w14:paraId="751A5EFD" w14:textId="77777777" w:rsidR="00B832F9" w:rsidRPr="0002363B" w:rsidRDefault="00B832F9" w:rsidP="00D36D11">
          <w:pPr>
            <w:pStyle w:val="NormalBodyText"/>
            <w:rPr>
              <w:b/>
              <w:bCs/>
              <w:sz w:val="20"/>
              <w:szCs w:val="20"/>
            </w:rPr>
          </w:pPr>
        </w:p>
        <w:p w14:paraId="668E47A3" w14:textId="3EDCBF0D" w:rsidR="006418DD" w:rsidRPr="0002363B" w:rsidRDefault="007C0CD9" w:rsidP="00D36D11">
          <w:pPr>
            <w:pStyle w:val="NormalBodyText"/>
            <w:rPr>
              <w:i/>
              <w:iCs/>
              <w:sz w:val="20"/>
              <w:szCs w:val="20"/>
            </w:rPr>
          </w:pPr>
          <w:r w:rsidRPr="0002363B">
            <w:rPr>
              <w:i/>
              <w:iCs/>
              <w:sz w:val="20"/>
              <w:szCs w:val="20"/>
            </w:rPr>
            <w:t>The Collectors: Quiet Acts of Feminist Praxis</w:t>
          </w:r>
        </w:p>
        <w:p w14:paraId="5316A591" w14:textId="027A2C0A" w:rsidR="007C0CD9" w:rsidRPr="0002363B" w:rsidRDefault="007C0CD9" w:rsidP="00D36D11">
          <w:pPr>
            <w:pStyle w:val="NormalBodyText"/>
            <w:rPr>
              <w:sz w:val="20"/>
              <w:szCs w:val="20"/>
            </w:rPr>
          </w:pPr>
          <w:r w:rsidRPr="0002363B">
            <w:rPr>
              <w:sz w:val="20"/>
              <w:szCs w:val="20"/>
            </w:rPr>
            <w:t>Co-Author</w:t>
          </w:r>
          <w:r w:rsidR="00795DB2" w:rsidRPr="0002363B">
            <w:rPr>
              <w:sz w:val="20"/>
              <w:szCs w:val="20"/>
            </w:rPr>
            <w:t>: Lynee Lewis Gaillet, Jess</w:t>
          </w:r>
          <w:r w:rsidR="000C7F88" w:rsidRPr="0002363B">
            <w:rPr>
              <w:sz w:val="20"/>
              <w:szCs w:val="20"/>
            </w:rPr>
            <w:t>ica</w:t>
          </w:r>
          <w:r w:rsidR="00795DB2" w:rsidRPr="0002363B">
            <w:rPr>
              <w:sz w:val="20"/>
              <w:szCs w:val="20"/>
            </w:rPr>
            <w:t xml:space="preserve"> Rose, Tiffany Gray</w:t>
          </w:r>
        </w:p>
        <w:p w14:paraId="692E441C" w14:textId="6A2E7FAC" w:rsidR="001C7CC8" w:rsidRPr="0002363B" w:rsidRDefault="00EB226D" w:rsidP="00FD2C8D">
          <w:pPr>
            <w:pStyle w:val="NormalBodyText"/>
            <w:tabs>
              <w:tab w:val="clear" w:pos="7560"/>
              <w:tab w:val="left" w:pos="7380"/>
            </w:tabs>
            <w:rPr>
              <w:sz w:val="20"/>
              <w:szCs w:val="20"/>
            </w:rPr>
          </w:pPr>
          <w:r w:rsidRPr="0002363B">
            <w:rPr>
              <w:b/>
              <w:bCs/>
              <w:sz w:val="20"/>
              <w:szCs w:val="20"/>
            </w:rPr>
            <w:t>Peitho</w:t>
          </w:r>
          <w:r w:rsidR="00710276" w:rsidRPr="0002363B">
            <w:rPr>
              <w:b/>
              <w:bCs/>
              <w:sz w:val="20"/>
              <w:szCs w:val="20"/>
            </w:rPr>
            <w:tab/>
          </w:r>
          <w:r w:rsidR="008E5523" w:rsidRPr="0002363B">
            <w:rPr>
              <w:b/>
              <w:bCs/>
              <w:sz w:val="20"/>
              <w:szCs w:val="20"/>
            </w:rPr>
            <w:t>Volume 26.</w:t>
          </w:r>
          <w:r w:rsidR="009B714A" w:rsidRPr="0002363B">
            <w:rPr>
              <w:b/>
              <w:bCs/>
              <w:sz w:val="20"/>
              <w:szCs w:val="20"/>
            </w:rPr>
            <w:t>4, Summer 2024</w:t>
          </w:r>
        </w:p>
        <w:p w14:paraId="3B561E37" w14:textId="77777777" w:rsidR="00795DB2" w:rsidRPr="0002363B" w:rsidRDefault="00795DB2" w:rsidP="00D36D11">
          <w:pPr>
            <w:pStyle w:val="NormalBodyText"/>
            <w:rPr>
              <w:sz w:val="20"/>
              <w:szCs w:val="20"/>
            </w:rPr>
          </w:pPr>
        </w:p>
        <w:p w14:paraId="20D7C62D" w14:textId="102495AA" w:rsidR="00DC0F73" w:rsidRPr="0002363B" w:rsidRDefault="00493F01" w:rsidP="00D36D11">
          <w:pPr>
            <w:pStyle w:val="NormalBodyText"/>
            <w:rPr>
              <w:sz w:val="20"/>
              <w:szCs w:val="20"/>
            </w:rPr>
          </w:pPr>
          <w:r w:rsidRPr="0002363B">
            <w:rPr>
              <w:i/>
              <w:iCs/>
              <w:sz w:val="20"/>
              <w:szCs w:val="20"/>
            </w:rPr>
            <w:t>Inspiring Collegiality: A Roundtable on Intergenerational Mentoring</w:t>
          </w:r>
        </w:p>
        <w:p w14:paraId="72C02729" w14:textId="1DF28F62" w:rsidR="00B034F6" w:rsidRPr="0002363B" w:rsidRDefault="007815AE" w:rsidP="00B034F6">
          <w:pPr>
            <w:pStyle w:val="NormalBodyText"/>
            <w:rPr>
              <w:sz w:val="20"/>
              <w:szCs w:val="20"/>
            </w:rPr>
          </w:pPr>
          <w:r w:rsidRPr="0002363B">
            <w:rPr>
              <w:sz w:val="20"/>
              <w:szCs w:val="20"/>
            </w:rPr>
            <w:t xml:space="preserve">Co-Author Publication with Lynee Lewis Gaillet, </w:t>
          </w:r>
          <w:r w:rsidR="00B034F6" w:rsidRPr="0002363B">
            <w:rPr>
              <w:sz w:val="20"/>
              <w:szCs w:val="20"/>
            </w:rPr>
            <w:t xml:space="preserve">Sarah Bramblett, Donald Gammill, Cantice Greene, Letizia Guglielmo, </w:t>
          </w:r>
          <w:r w:rsidR="001E5B5D" w:rsidRPr="0002363B">
            <w:rPr>
              <w:sz w:val="20"/>
              <w:szCs w:val="20"/>
            </w:rPr>
            <w:t xml:space="preserve">Mary Lamb, </w:t>
          </w:r>
          <w:r w:rsidR="00575DE1" w:rsidRPr="0002363B">
            <w:rPr>
              <w:sz w:val="20"/>
              <w:szCs w:val="20"/>
            </w:rPr>
            <w:t xml:space="preserve">Matthew Sansbury, </w:t>
          </w:r>
          <w:r w:rsidR="00F41533" w:rsidRPr="0002363B">
            <w:rPr>
              <w:sz w:val="20"/>
              <w:szCs w:val="20"/>
            </w:rPr>
            <w:t>Kristen Ruccio, Lara Smith-Sutton, Nathan Wagner, and Tiffany Gray</w:t>
          </w:r>
        </w:p>
        <w:p w14:paraId="06E4A7B6" w14:textId="3F1CFE57" w:rsidR="007815AE" w:rsidRPr="0002363B" w:rsidRDefault="007815AE" w:rsidP="00D36D11">
          <w:pPr>
            <w:pStyle w:val="NormalBodyText"/>
            <w:rPr>
              <w:sz w:val="20"/>
              <w:szCs w:val="20"/>
            </w:rPr>
          </w:pPr>
          <w:r w:rsidRPr="0002363B">
            <w:rPr>
              <w:b/>
              <w:bCs/>
              <w:sz w:val="20"/>
              <w:szCs w:val="20"/>
            </w:rPr>
            <w:t>Peitho</w:t>
          </w:r>
          <w:r w:rsidR="004D688B" w:rsidRPr="0002363B">
            <w:rPr>
              <w:b/>
              <w:bCs/>
              <w:sz w:val="20"/>
              <w:szCs w:val="20"/>
            </w:rPr>
            <w:tab/>
          </w:r>
          <w:r w:rsidR="00CD5BFC" w:rsidRPr="0002363B">
            <w:rPr>
              <w:b/>
              <w:bCs/>
              <w:sz w:val="20"/>
              <w:szCs w:val="20"/>
            </w:rPr>
            <w:t xml:space="preserve">Volume </w:t>
          </w:r>
          <w:r w:rsidR="0032565A" w:rsidRPr="0002363B">
            <w:rPr>
              <w:b/>
              <w:bCs/>
              <w:sz w:val="20"/>
              <w:szCs w:val="20"/>
            </w:rPr>
            <w:t>26.1 Fall 2023</w:t>
          </w:r>
        </w:p>
        <w:p w14:paraId="717026D7" w14:textId="77777777" w:rsidR="007815AE" w:rsidRPr="0002363B" w:rsidRDefault="007815AE" w:rsidP="00D36D11">
          <w:pPr>
            <w:pStyle w:val="NormalBodyText"/>
            <w:rPr>
              <w:b/>
              <w:bCs/>
              <w:sz w:val="20"/>
              <w:szCs w:val="20"/>
            </w:rPr>
          </w:pPr>
        </w:p>
        <w:p w14:paraId="7BE2492A" w14:textId="39983FE3" w:rsidR="00D36D11" w:rsidRPr="0002363B" w:rsidRDefault="00D36D11" w:rsidP="00D36D11">
          <w:pPr>
            <w:pStyle w:val="NormalBodyText"/>
            <w:rPr>
              <w:i/>
              <w:iCs/>
              <w:sz w:val="20"/>
              <w:szCs w:val="20"/>
            </w:rPr>
          </w:pPr>
          <w:r w:rsidRPr="0002363B">
            <w:rPr>
              <w:i/>
              <w:iCs/>
              <w:sz w:val="20"/>
              <w:szCs w:val="20"/>
            </w:rPr>
            <w:t>Recoveries and Reconsiderations: Mormon Women’s Oral Histories Collection at Claremont Graduate University</w:t>
          </w:r>
        </w:p>
        <w:p w14:paraId="7B11D9C4" w14:textId="5429EFEF" w:rsidR="00AB30FC" w:rsidRPr="0002363B" w:rsidRDefault="00D36D11" w:rsidP="00B946B7">
          <w:pPr>
            <w:pStyle w:val="NormalBodyText"/>
            <w:rPr>
              <w:sz w:val="20"/>
              <w:szCs w:val="20"/>
            </w:rPr>
          </w:pPr>
          <w:r w:rsidRPr="0002363B">
            <w:rPr>
              <w:b/>
              <w:bCs/>
              <w:sz w:val="20"/>
              <w:szCs w:val="20"/>
            </w:rPr>
            <w:t>Peitho</w:t>
          </w:r>
          <w:r w:rsidRPr="0002363B">
            <w:rPr>
              <w:i/>
              <w:iCs/>
              <w:sz w:val="20"/>
              <w:szCs w:val="20"/>
            </w:rPr>
            <w:tab/>
          </w:r>
          <w:r w:rsidR="003F051B" w:rsidRPr="0002363B">
            <w:rPr>
              <w:b/>
              <w:bCs/>
              <w:sz w:val="20"/>
              <w:szCs w:val="20"/>
            </w:rPr>
            <w:t>Volume 25.2 Winter 2023</w:t>
          </w:r>
        </w:p>
        <w:p w14:paraId="25BF4D5A" w14:textId="6B728445" w:rsidR="00574CC9" w:rsidRPr="0002363B" w:rsidRDefault="00BE42D1" w:rsidP="00A91718">
          <w:pPr>
            <w:pStyle w:val="SectionHeading"/>
            <w:rPr>
              <w:sz w:val="20"/>
              <w:szCs w:val="20"/>
            </w:rPr>
          </w:pPr>
          <w:r w:rsidRPr="0002363B">
            <w:rPr>
              <w:sz w:val="20"/>
              <w:szCs w:val="20"/>
            </w:rPr>
            <w:t>Publications: Book Chapter</w:t>
          </w:r>
        </w:p>
        <w:p w14:paraId="25531F96" w14:textId="77777777" w:rsidR="00C55414" w:rsidRDefault="00C55414" w:rsidP="00C55414">
          <w:pPr>
            <w:pStyle w:val="NormalBodyText"/>
            <w:rPr>
              <w:i/>
              <w:iCs/>
              <w:sz w:val="20"/>
              <w:szCs w:val="20"/>
            </w:rPr>
          </w:pPr>
        </w:p>
        <w:p w14:paraId="6F08F04C" w14:textId="74EA1ABA" w:rsidR="006C3AEE" w:rsidRDefault="008100B6" w:rsidP="00BF03AD">
          <w:pPr>
            <w:pStyle w:val="NormalBodyText"/>
            <w:rPr>
              <w:i/>
              <w:iCs/>
              <w:sz w:val="20"/>
              <w:szCs w:val="20"/>
            </w:rPr>
          </w:pPr>
          <w:r>
            <w:rPr>
              <w:i/>
              <w:iCs/>
              <w:sz w:val="20"/>
              <w:szCs w:val="20"/>
            </w:rPr>
            <w:t>Mind Mapping: Charting Writing Pathways</w:t>
          </w:r>
        </w:p>
        <w:p w14:paraId="712E2547" w14:textId="36BF8909" w:rsidR="00865C1A" w:rsidRDefault="00865C1A" w:rsidP="00BF03AD">
          <w:pPr>
            <w:pStyle w:val="NormalBodyText"/>
            <w:rPr>
              <w:sz w:val="20"/>
              <w:szCs w:val="20"/>
            </w:rPr>
          </w:pPr>
          <w:r>
            <w:rPr>
              <w:sz w:val="20"/>
              <w:szCs w:val="20"/>
            </w:rPr>
            <w:t>Co-Author: Tiffany Gray and Lyn</w:t>
          </w:r>
          <w:r w:rsidR="003C5F69">
            <w:rPr>
              <w:sz w:val="20"/>
              <w:szCs w:val="20"/>
            </w:rPr>
            <w:t xml:space="preserve">ee Lewis </w:t>
          </w:r>
          <w:proofErr w:type="spellStart"/>
          <w:r w:rsidR="003C5F69">
            <w:rPr>
              <w:sz w:val="20"/>
              <w:szCs w:val="20"/>
            </w:rPr>
            <w:t>Gaillet</w:t>
          </w:r>
          <w:proofErr w:type="spellEnd"/>
        </w:p>
        <w:p w14:paraId="24AF6EBA" w14:textId="1F1044F5" w:rsidR="003C5F69" w:rsidRDefault="003C5F69" w:rsidP="00BF03AD">
          <w:pPr>
            <w:pStyle w:val="NormalBodyText"/>
            <w:rPr>
              <w:b/>
              <w:bCs/>
              <w:sz w:val="20"/>
              <w:szCs w:val="20"/>
            </w:rPr>
          </w:pPr>
          <w:r>
            <w:rPr>
              <w:b/>
              <w:bCs/>
              <w:sz w:val="20"/>
              <w:szCs w:val="20"/>
            </w:rPr>
            <w:t>Edited Collection: The Writing Teacher’s Playbook</w:t>
          </w:r>
          <w:r>
            <w:rPr>
              <w:b/>
              <w:bCs/>
              <w:sz w:val="20"/>
              <w:szCs w:val="20"/>
            </w:rPr>
            <w:tab/>
            <w:t>Accepted and in Progress</w:t>
          </w:r>
        </w:p>
        <w:p w14:paraId="75E76DE9" w14:textId="2F951176" w:rsidR="003C5F69" w:rsidRDefault="00BD6DA2" w:rsidP="00BF03AD">
          <w:pPr>
            <w:pStyle w:val="NormalBodyText"/>
            <w:rPr>
              <w:b/>
              <w:bCs/>
              <w:sz w:val="20"/>
              <w:szCs w:val="20"/>
            </w:rPr>
          </w:pPr>
          <w:r>
            <w:rPr>
              <w:b/>
              <w:bCs/>
              <w:sz w:val="20"/>
              <w:szCs w:val="20"/>
            </w:rPr>
            <w:t>Eds. Ben Lauren, Shannon Kelley and Danielle DeVoss</w:t>
          </w:r>
        </w:p>
        <w:p w14:paraId="12241F2D" w14:textId="77777777" w:rsidR="00BD6DA2" w:rsidRPr="003C5F69" w:rsidRDefault="00BD6DA2" w:rsidP="00BF03AD">
          <w:pPr>
            <w:pStyle w:val="NormalBodyText"/>
            <w:rPr>
              <w:b/>
              <w:bCs/>
              <w:sz w:val="20"/>
              <w:szCs w:val="20"/>
            </w:rPr>
          </w:pPr>
        </w:p>
        <w:p w14:paraId="00EF8E1F" w14:textId="7DE90244" w:rsidR="00C55414" w:rsidRPr="00BF03AD" w:rsidRDefault="00BF03AD" w:rsidP="00BF03AD">
          <w:pPr>
            <w:pStyle w:val="NormalBodyText"/>
            <w:rPr>
              <w:i/>
              <w:iCs/>
              <w:sz w:val="20"/>
              <w:szCs w:val="20"/>
            </w:rPr>
          </w:pPr>
          <w:r w:rsidRPr="00BF03AD">
            <w:rPr>
              <w:i/>
              <w:iCs/>
              <w:sz w:val="20"/>
              <w:szCs w:val="20"/>
            </w:rPr>
            <w:t>Fractal Frictions: Messy Method/ologies in Collaborative Partnerships</w:t>
          </w:r>
          <w:r w:rsidR="00C55414" w:rsidRPr="0002363B">
            <w:rPr>
              <w:sz w:val="20"/>
              <w:szCs w:val="20"/>
            </w:rPr>
            <w:tab/>
          </w:r>
        </w:p>
        <w:p w14:paraId="012BD976" w14:textId="25905961" w:rsidR="00C55414" w:rsidRPr="0002363B" w:rsidRDefault="00C55414" w:rsidP="00C55414">
          <w:pPr>
            <w:pStyle w:val="NormalBodyText"/>
            <w:rPr>
              <w:sz w:val="20"/>
              <w:szCs w:val="20"/>
            </w:rPr>
          </w:pPr>
          <w:r w:rsidRPr="0002363B">
            <w:rPr>
              <w:sz w:val="20"/>
              <w:szCs w:val="20"/>
            </w:rPr>
            <w:t xml:space="preserve">Co-Author: Lynee Lewis </w:t>
          </w:r>
          <w:proofErr w:type="spellStart"/>
          <w:r w:rsidRPr="0002363B">
            <w:rPr>
              <w:sz w:val="20"/>
              <w:szCs w:val="20"/>
            </w:rPr>
            <w:t>Gai</w:t>
          </w:r>
          <w:r w:rsidR="00BF03AD">
            <w:rPr>
              <w:sz w:val="20"/>
              <w:szCs w:val="20"/>
            </w:rPr>
            <w:t>llet</w:t>
          </w:r>
          <w:proofErr w:type="spellEnd"/>
          <w:r w:rsidR="00BF03AD">
            <w:rPr>
              <w:sz w:val="20"/>
              <w:szCs w:val="20"/>
            </w:rPr>
            <w:t xml:space="preserve"> and Tiffany Gray</w:t>
          </w:r>
        </w:p>
        <w:p w14:paraId="0A423F11" w14:textId="62328E1F" w:rsidR="00C55414" w:rsidRDefault="00C55414" w:rsidP="00C55414">
          <w:pPr>
            <w:pStyle w:val="NormalBodyText"/>
            <w:rPr>
              <w:b/>
              <w:bCs/>
              <w:sz w:val="20"/>
              <w:szCs w:val="20"/>
            </w:rPr>
          </w:pPr>
          <w:r w:rsidRPr="0002363B">
            <w:rPr>
              <w:b/>
              <w:bCs/>
              <w:sz w:val="20"/>
              <w:szCs w:val="20"/>
            </w:rPr>
            <w:t xml:space="preserve">Edited Collection: </w:t>
          </w:r>
          <w:r w:rsidR="005E0890">
            <w:rPr>
              <w:b/>
              <w:bCs/>
              <w:sz w:val="20"/>
              <w:szCs w:val="20"/>
            </w:rPr>
            <w:t xml:space="preserve">Fractal </w:t>
          </w:r>
          <w:proofErr w:type="spellStart"/>
          <w:r w:rsidR="006C34F5">
            <w:rPr>
              <w:b/>
              <w:bCs/>
              <w:sz w:val="20"/>
              <w:szCs w:val="20"/>
            </w:rPr>
            <w:t>Feminisims</w:t>
          </w:r>
          <w:proofErr w:type="spellEnd"/>
          <w:r w:rsidR="006C34F5">
            <w:rPr>
              <w:b/>
              <w:bCs/>
              <w:sz w:val="20"/>
              <w:szCs w:val="20"/>
            </w:rPr>
            <w:t>: Scaling Small And Subtle Feminist Actions</w:t>
          </w:r>
          <w:r w:rsidRPr="0002363B">
            <w:rPr>
              <w:b/>
              <w:bCs/>
              <w:sz w:val="20"/>
              <w:szCs w:val="20"/>
            </w:rPr>
            <w:tab/>
            <w:t>Accepted and in Progress</w:t>
          </w:r>
        </w:p>
        <w:p w14:paraId="449A04F2" w14:textId="640F8F39" w:rsidR="00BD6DA2" w:rsidRPr="0002363B" w:rsidRDefault="00BD6DA2" w:rsidP="00C55414">
          <w:pPr>
            <w:pStyle w:val="NormalBodyText"/>
            <w:rPr>
              <w:b/>
              <w:bCs/>
              <w:sz w:val="20"/>
              <w:szCs w:val="20"/>
            </w:rPr>
          </w:pPr>
          <w:r>
            <w:rPr>
              <w:b/>
              <w:bCs/>
              <w:sz w:val="20"/>
              <w:szCs w:val="20"/>
            </w:rPr>
            <w:t>Eds. Tammie Kennedy and Jessie Thomson</w:t>
          </w:r>
        </w:p>
        <w:p w14:paraId="48B6D8EE" w14:textId="77777777" w:rsidR="00C55414" w:rsidRDefault="00C55414" w:rsidP="00BE42D1">
          <w:pPr>
            <w:pStyle w:val="NormalBodyText"/>
            <w:rPr>
              <w:i/>
              <w:iCs/>
              <w:sz w:val="20"/>
              <w:szCs w:val="20"/>
            </w:rPr>
          </w:pPr>
        </w:p>
        <w:p w14:paraId="7CCCF60C" w14:textId="1611ECD1" w:rsidR="00BE42D1" w:rsidRPr="0002363B" w:rsidRDefault="002E15DB" w:rsidP="00BE42D1">
          <w:pPr>
            <w:pStyle w:val="NormalBodyText"/>
            <w:rPr>
              <w:sz w:val="20"/>
              <w:szCs w:val="20"/>
            </w:rPr>
          </w:pPr>
          <w:r w:rsidRPr="0002363B">
            <w:rPr>
              <w:i/>
              <w:iCs/>
              <w:sz w:val="20"/>
              <w:szCs w:val="20"/>
            </w:rPr>
            <w:t>The Mystery of Nancy Drew's Enduring Influence: Finding Clues in Positionality Stories</w:t>
          </w:r>
          <w:r w:rsidR="00BE42D1" w:rsidRPr="0002363B">
            <w:rPr>
              <w:sz w:val="20"/>
              <w:szCs w:val="20"/>
            </w:rPr>
            <w:tab/>
          </w:r>
        </w:p>
        <w:p w14:paraId="5E082743" w14:textId="77777777" w:rsidR="00BE42D1" w:rsidRPr="0002363B" w:rsidRDefault="00BE42D1" w:rsidP="00BE42D1">
          <w:pPr>
            <w:pStyle w:val="NormalBodyText"/>
            <w:rPr>
              <w:sz w:val="20"/>
              <w:szCs w:val="20"/>
            </w:rPr>
          </w:pPr>
          <w:r w:rsidRPr="0002363B">
            <w:rPr>
              <w:sz w:val="20"/>
              <w:szCs w:val="20"/>
            </w:rPr>
            <w:t>Co-Author: Lynee Lewis Gaillet, Tiffany Gray, Cathleen O’Connell</w:t>
          </w:r>
        </w:p>
        <w:p w14:paraId="160CDBFE" w14:textId="13366418" w:rsidR="00BE42D1" w:rsidRPr="0002363B" w:rsidRDefault="00BE42D1" w:rsidP="00BE42D1">
          <w:pPr>
            <w:pStyle w:val="NormalBodyText"/>
            <w:rPr>
              <w:b/>
              <w:bCs/>
              <w:sz w:val="20"/>
              <w:szCs w:val="20"/>
            </w:rPr>
          </w:pPr>
          <w:r w:rsidRPr="0002363B">
            <w:rPr>
              <w:b/>
              <w:bCs/>
              <w:sz w:val="20"/>
              <w:szCs w:val="20"/>
            </w:rPr>
            <w:t>Edited Collection: Feminist Memory Studies at the Intersections</w:t>
          </w:r>
          <w:r w:rsidRPr="0002363B">
            <w:rPr>
              <w:b/>
              <w:bCs/>
              <w:sz w:val="20"/>
              <w:szCs w:val="20"/>
            </w:rPr>
            <w:tab/>
            <w:t>Accepted and in Progress</w:t>
          </w:r>
        </w:p>
        <w:p w14:paraId="35EB3572" w14:textId="77777777" w:rsidR="00A91718" w:rsidRPr="0002363B" w:rsidRDefault="00A91718" w:rsidP="00A91718">
          <w:pPr>
            <w:pStyle w:val="NormalBodyText"/>
            <w:rPr>
              <w:i/>
              <w:iCs/>
              <w:sz w:val="20"/>
              <w:szCs w:val="20"/>
            </w:rPr>
          </w:pPr>
        </w:p>
        <w:p w14:paraId="25A3FA9F" w14:textId="75FE4007" w:rsidR="00A91718" w:rsidRPr="0002363B" w:rsidRDefault="00A91718" w:rsidP="00A91718">
          <w:pPr>
            <w:pStyle w:val="NormalBodyText"/>
            <w:rPr>
              <w:i/>
              <w:iCs/>
              <w:sz w:val="20"/>
              <w:szCs w:val="20"/>
            </w:rPr>
          </w:pPr>
          <w:r w:rsidRPr="0002363B">
            <w:rPr>
              <w:i/>
              <w:iCs/>
              <w:sz w:val="20"/>
              <w:szCs w:val="20"/>
            </w:rPr>
            <w:t>Artificial Intelligence (AI) in First Year Writing</w:t>
          </w:r>
        </w:p>
        <w:p w14:paraId="1ED27351" w14:textId="77777777" w:rsidR="00A91718" w:rsidRPr="0002363B" w:rsidRDefault="00A91718" w:rsidP="00A91718">
          <w:pPr>
            <w:pStyle w:val="NormalBodyText"/>
            <w:rPr>
              <w:sz w:val="20"/>
              <w:szCs w:val="20"/>
            </w:rPr>
          </w:pPr>
          <w:r w:rsidRPr="0002363B">
            <w:rPr>
              <w:sz w:val="20"/>
              <w:szCs w:val="20"/>
            </w:rPr>
            <w:t>Co-Author: Liping Yang, Tiffany Gray, Megan Hall</w:t>
          </w:r>
        </w:p>
        <w:p w14:paraId="2224E1D7" w14:textId="05503D9F" w:rsidR="00A91718" w:rsidRPr="0002363B" w:rsidRDefault="00A91718" w:rsidP="00E12AD4">
          <w:pPr>
            <w:pStyle w:val="NormalBodyText"/>
            <w:rPr>
              <w:b/>
              <w:bCs/>
              <w:sz w:val="20"/>
              <w:szCs w:val="20"/>
            </w:rPr>
          </w:pPr>
          <w:r w:rsidRPr="0002363B">
            <w:rPr>
              <w:b/>
              <w:bCs/>
              <w:sz w:val="20"/>
              <w:szCs w:val="20"/>
            </w:rPr>
            <w:t>Textbook: 1101 Guide to First Year Writing</w:t>
          </w:r>
          <w:r w:rsidRPr="0002363B">
            <w:rPr>
              <w:b/>
              <w:bCs/>
              <w:sz w:val="20"/>
              <w:szCs w:val="20"/>
            </w:rPr>
            <w:tab/>
            <w:t>August 2025</w:t>
          </w:r>
        </w:p>
        <w:p w14:paraId="3E2776BE" w14:textId="7C25CDA2" w:rsidR="00D36D11" w:rsidRPr="0002363B" w:rsidRDefault="00D36D11" w:rsidP="00D36D11">
          <w:pPr>
            <w:pStyle w:val="SectionHeading"/>
            <w:rPr>
              <w:sz w:val="20"/>
              <w:szCs w:val="20"/>
            </w:rPr>
          </w:pPr>
          <w:r w:rsidRPr="0002363B">
            <w:rPr>
              <w:sz w:val="20"/>
              <w:szCs w:val="20"/>
            </w:rPr>
            <w:t>Publications: Book Reviews</w:t>
          </w:r>
        </w:p>
        <w:p w14:paraId="0B031D16" w14:textId="38BE9E74" w:rsidR="00D36D11" w:rsidRPr="0002363B" w:rsidRDefault="00D36D11" w:rsidP="00D36D11">
          <w:pPr>
            <w:pStyle w:val="NormalBodyText"/>
            <w:rPr>
              <w:i/>
              <w:iCs/>
              <w:sz w:val="20"/>
              <w:szCs w:val="20"/>
            </w:rPr>
          </w:pPr>
          <w:r w:rsidRPr="0002363B">
            <w:rPr>
              <w:i/>
              <w:iCs/>
              <w:sz w:val="20"/>
              <w:szCs w:val="20"/>
            </w:rPr>
            <w:t>Legitimization of Mormon Feminist Rhetors</w:t>
          </w:r>
          <w:r w:rsidRPr="0002363B">
            <w:rPr>
              <w:b/>
              <w:bCs/>
              <w:sz w:val="20"/>
              <w:szCs w:val="20"/>
            </w:rPr>
            <w:t xml:space="preserve"> </w:t>
          </w:r>
          <w:r w:rsidRPr="0002363B">
            <w:rPr>
              <w:sz w:val="20"/>
              <w:szCs w:val="20"/>
            </w:rPr>
            <w:t>by Tiffany Kinney</w:t>
          </w:r>
          <w:r w:rsidRPr="0002363B">
            <w:rPr>
              <w:i/>
              <w:iCs/>
              <w:sz w:val="20"/>
              <w:szCs w:val="20"/>
            </w:rPr>
            <w:tab/>
          </w:r>
        </w:p>
        <w:p w14:paraId="03D19C97" w14:textId="0981B50C" w:rsidR="00D36D11" w:rsidRPr="0002363B" w:rsidRDefault="00D36D11" w:rsidP="00D36D11">
          <w:pPr>
            <w:pStyle w:val="NormalBodyText"/>
            <w:rPr>
              <w:sz w:val="20"/>
              <w:szCs w:val="20"/>
            </w:rPr>
          </w:pPr>
          <w:r w:rsidRPr="0002363B">
            <w:rPr>
              <w:b/>
              <w:bCs/>
              <w:sz w:val="20"/>
              <w:szCs w:val="20"/>
            </w:rPr>
            <w:t>American Journal for the History of Rhetoric</w:t>
          </w:r>
          <w:r w:rsidRPr="0002363B">
            <w:rPr>
              <w:b/>
              <w:bCs/>
              <w:sz w:val="20"/>
              <w:szCs w:val="20"/>
            </w:rPr>
            <w:tab/>
          </w:r>
          <w:r w:rsidR="0056637D" w:rsidRPr="0002363B">
            <w:rPr>
              <w:b/>
              <w:bCs/>
              <w:sz w:val="20"/>
              <w:szCs w:val="20"/>
            </w:rPr>
            <w:t>Volume 27.1, March 2024</w:t>
          </w:r>
        </w:p>
        <w:p w14:paraId="7C4756D5" w14:textId="3C04C161" w:rsidR="00147A9E" w:rsidRPr="0002363B" w:rsidRDefault="00147A9E" w:rsidP="00147A9E">
          <w:pPr>
            <w:pStyle w:val="SectionHeading"/>
            <w:rPr>
              <w:sz w:val="20"/>
              <w:szCs w:val="20"/>
            </w:rPr>
          </w:pPr>
          <w:r w:rsidRPr="0002363B">
            <w:rPr>
              <w:sz w:val="20"/>
              <w:szCs w:val="20"/>
            </w:rPr>
            <w:lastRenderedPageBreak/>
            <w:t>Publications: ArchivE</w:t>
          </w:r>
          <w:r w:rsidR="0045670F" w:rsidRPr="0002363B">
            <w:rPr>
              <w:sz w:val="20"/>
              <w:szCs w:val="20"/>
            </w:rPr>
            <w:t>s</w:t>
          </w:r>
        </w:p>
        <w:p w14:paraId="57DB2F59" w14:textId="1793A4F8" w:rsidR="00147A9E" w:rsidRPr="0002363B" w:rsidRDefault="0045670F" w:rsidP="00147A9E">
          <w:pPr>
            <w:pStyle w:val="NormalBodyText"/>
            <w:rPr>
              <w:i/>
              <w:iCs/>
              <w:sz w:val="20"/>
              <w:szCs w:val="20"/>
            </w:rPr>
          </w:pPr>
          <w:r w:rsidRPr="0002363B">
            <w:rPr>
              <w:i/>
              <w:iCs/>
              <w:sz w:val="20"/>
              <w:szCs w:val="20"/>
            </w:rPr>
            <w:t xml:space="preserve">History of Feminist Action Alliance </w:t>
          </w:r>
          <w:r w:rsidR="00147A9E" w:rsidRPr="0002363B">
            <w:rPr>
              <w:i/>
              <w:iCs/>
              <w:sz w:val="20"/>
              <w:szCs w:val="20"/>
            </w:rPr>
            <w:tab/>
          </w:r>
        </w:p>
        <w:p w14:paraId="0EB460D9" w14:textId="09CFC29E" w:rsidR="00147A9E" w:rsidRPr="0002363B" w:rsidRDefault="00E61277" w:rsidP="00147A9E">
          <w:pPr>
            <w:pStyle w:val="NormalBodyText"/>
            <w:rPr>
              <w:sz w:val="20"/>
              <w:szCs w:val="20"/>
            </w:rPr>
          </w:pPr>
          <w:r w:rsidRPr="0002363B">
            <w:rPr>
              <w:b/>
              <w:bCs/>
              <w:sz w:val="20"/>
              <w:szCs w:val="20"/>
            </w:rPr>
            <w:t xml:space="preserve">Georgia State University- </w:t>
          </w:r>
          <w:proofErr w:type="spellStart"/>
          <w:r w:rsidRPr="0002363B">
            <w:rPr>
              <w:b/>
              <w:bCs/>
              <w:sz w:val="20"/>
              <w:szCs w:val="20"/>
            </w:rPr>
            <w:t>LibGuide</w:t>
          </w:r>
          <w:proofErr w:type="spellEnd"/>
          <w:r w:rsidRPr="0002363B">
            <w:rPr>
              <w:b/>
              <w:bCs/>
              <w:sz w:val="20"/>
              <w:szCs w:val="20"/>
            </w:rPr>
            <w:t xml:space="preserve"> for Feminist Action Alliance</w:t>
          </w:r>
          <w:r w:rsidR="00147A9E" w:rsidRPr="0002363B">
            <w:rPr>
              <w:b/>
              <w:bCs/>
              <w:sz w:val="20"/>
              <w:szCs w:val="20"/>
            </w:rPr>
            <w:tab/>
          </w:r>
          <w:r w:rsidR="00157FF3" w:rsidRPr="0002363B">
            <w:rPr>
              <w:b/>
              <w:bCs/>
              <w:sz w:val="20"/>
              <w:szCs w:val="20"/>
            </w:rPr>
            <w:t>April 22, 2024</w:t>
          </w:r>
        </w:p>
        <w:p w14:paraId="32D34B7A" w14:textId="527AA514" w:rsidR="00157FF3" w:rsidRPr="0002363B" w:rsidRDefault="008B11DE" w:rsidP="00147A9E">
          <w:pPr>
            <w:pStyle w:val="NormalBodyText"/>
            <w:rPr>
              <w:sz w:val="20"/>
              <w:szCs w:val="20"/>
            </w:rPr>
          </w:pPr>
          <w:hyperlink r:id="rId7" w:history="1">
            <w:r w:rsidRPr="0002363B">
              <w:rPr>
                <w:rStyle w:val="Hyperlink"/>
                <w:sz w:val="20"/>
                <w:szCs w:val="20"/>
              </w:rPr>
              <w:t>https://research.library.gsu.edu/c.php?g=1356909&amp;p=10049973</w:t>
            </w:r>
          </w:hyperlink>
          <w:r w:rsidRPr="0002363B">
            <w:rPr>
              <w:sz w:val="20"/>
              <w:szCs w:val="20"/>
            </w:rPr>
            <w:t xml:space="preserve"> </w:t>
          </w:r>
        </w:p>
        <w:p w14:paraId="6BDA43F0" w14:textId="359A76BF" w:rsidR="00483AE1" w:rsidRPr="0002363B" w:rsidRDefault="00483AE1" w:rsidP="00483AE1">
          <w:pPr>
            <w:pStyle w:val="SectionHeading"/>
            <w:rPr>
              <w:sz w:val="20"/>
              <w:szCs w:val="20"/>
            </w:rPr>
          </w:pPr>
          <w:r w:rsidRPr="0002363B">
            <w:rPr>
              <w:sz w:val="20"/>
              <w:szCs w:val="20"/>
            </w:rPr>
            <w:t xml:space="preserve">Publications: </w:t>
          </w:r>
          <w:r w:rsidR="00645260" w:rsidRPr="0002363B">
            <w:rPr>
              <w:sz w:val="20"/>
              <w:szCs w:val="20"/>
            </w:rPr>
            <w:t>Assistant Editor</w:t>
          </w:r>
        </w:p>
        <w:p w14:paraId="2F6D30A5" w14:textId="1F37CF4D" w:rsidR="00483AE1" w:rsidRPr="0002363B" w:rsidRDefault="00645260" w:rsidP="00483AE1">
          <w:pPr>
            <w:pStyle w:val="NormalBodyText"/>
            <w:rPr>
              <w:sz w:val="20"/>
              <w:szCs w:val="20"/>
            </w:rPr>
          </w:pPr>
          <w:r w:rsidRPr="0002363B">
            <w:rPr>
              <w:i/>
              <w:iCs/>
              <w:sz w:val="20"/>
              <w:szCs w:val="20"/>
            </w:rPr>
            <w:t>Primary Research and Writing</w:t>
          </w:r>
          <w:r w:rsidR="00CA23C3" w:rsidRPr="0002363B">
            <w:rPr>
              <w:i/>
              <w:iCs/>
              <w:sz w:val="20"/>
              <w:szCs w:val="20"/>
            </w:rPr>
            <w:t>: People, Places, and Spaces (2</w:t>
          </w:r>
          <w:r w:rsidR="00CA23C3" w:rsidRPr="0002363B">
            <w:rPr>
              <w:i/>
              <w:iCs/>
              <w:sz w:val="20"/>
              <w:szCs w:val="20"/>
              <w:vertAlign w:val="superscript"/>
            </w:rPr>
            <w:t>nd</w:t>
          </w:r>
          <w:r w:rsidR="00CA23C3" w:rsidRPr="0002363B">
            <w:rPr>
              <w:i/>
              <w:iCs/>
              <w:sz w:val="20"/>
              <w:szCs w:val="20"/>
            </w:rPr>
            <w:t xml:space="preserve"> Edition)</w:t>
          </w:r>
          <w:r w:rsidR="00CA23C3" w:rsidRPr="0002363B">
            <w:rPr>
              <w:i/>
              <w:iCs/>
              <w:sz w:val="20"/>
              <w:szCs w:val="20"/>
            </w:rPr>
            <w:tab/>
          </w:r>
          <w:r w:rsidR="00CA23C3" w:rsidRPr="0002363B">
            <w:rPr>
              <w:b/>
              <w:bCs/>
              <w:sz w:val="20"/>
              <w:szCs w:val="20"/>
            </w:rPr>
            <w:t>Accepted and in Progress</w:t>
          </w:r>
        </w:p>
        <w:p w14:paraId="48D9F008" w14:textId="60A69CB2" w:rsidR="00483AE1" w:rsidRDefault="00CA23C3" w:rsidP="008B0FED">
          <w:pPr>
            <w:pStyle w:val="NormalBodyText"/>
            <w:rPr>
              <w:sz w:val="20"/>
              <w:szCs w:val="20"/>
            </w:rPr>
          </w:pPr>
          <w:r w:rsidRPr="0002363B">
            <w:rPr>
              <w:sz w:val="20"/>
              <w:szCs w:val="20"/>
            </w:rPr>
            <w:t xml:space="preserve">Edited by Lynee Lewis </w:t>
          </w:r>
          <w:proofErr w:type="spellStart"/>
          <w:r w:rsidRPr="0002363B">
            <w:rPr>
              <w:sz w:val="20"/>
              <w:szCs w:val="20"/>
            </w:rPr>
            <w:t>Gaillet</w:t>
          </w:r>
          <w:proofErr w:type="spellEnd"/>
          <w:r w:rsidRPr="0002363B">
            <w:rPr>
              <w:sz w:val="20"/>
              <w:szCs w:val="20"/>
            </w:rPr>
            <w:t xml:space="preserve"> and Michelle Elbe</w:t>
          </w:r>
        </w:p>
        <w:p w14:paraId="0C1B7137" w14:textId="7B076EDF" w:rsidR="00FC7054" w:rsidRPr="0002363B" w:rsidRDefault="00FC7054" w:rsidP="00FC7054">
          <w:pPr>
            <w:pStyle w:val="SectionHeading"/>
            <w:rPr>
              <w:sz w:val="20"/>
              <w:szCs w:val="20"/>
            </w:rPr>
          </w:pPr>
          <w:r w:rsidRPr="0002363B">
            <w:rPr>
              <w:sz w:val="20"/>
              <w:szCs w:val="20"/>
            </w:rPr>
            <w:t xml:space="preserve">Publications: </w:t>
          </w:r>
          <w:r>
            <w:rPr>
              <w:sz w:val="20"/>
              <w:szCs w:val="20"/>
            </w:rPr>
            <w:t>Indexer</w:t>
          </w:r>
        </w:p>
        <w:p w14:paraId="13D31576" w14:textId="4B832672" w:rsidR="00FC7054" w:rsidRPr="0002363B" w:rsidRDefault="00FC7054" w:rsidP="00FC7054">
          <w:pPr>
            <w:pStyle w:val="NormalBodyText"/>
            <w:rPr>
              <w:sz w:val="20"/>
              <w:szCs w:val="20"/>
            </w:rPr>
          </w:pPr>
          <w:r>
            <w:rPr>
              <w:i/>
              <w:iCs/>
              <w:sz w:val="20"/>
              <w:szCs w:val="20"/>
            </w:rPr>
            <w:t>Blurred Boundaries</w:t>
          </w:r>
          <w:r w:rsidRPr="0002363B">
            <w:rPr>
              <w:i/>
              <w:iCs/>
              <w:sz w:val="20"/>
              <w:szCs w:val="20"/>
            </w:rPr>
            <w:tab/>
          </w:r>
          <w:r w:rsidRPr="0002363B">
            <w:rPr>
              <w:b/>
              <w:bCs/>
              <w:sz w:val="20"/>
              <w:szCs w:val="20"/>
            </w:rPr>
            <w:t>Accepted and in Progress</w:t>
          </w:r>
        </w:p>
        <w:p w14:paraId="1B49BC36" w14:textId="78FE038B" w:rsidR="00FC7054" w:rsidRPr="0002363B" w:rsidRDefault="00FC7054" w:rsidP="00B44C74">
          <w:pPr>
            <w:pStyle w:val="NormalBodyText"/>
            <w:rPr>
              <w:sz w:val="20"/>
              <w:szCs w:val="20"/>
            </w:rPr>
          </w:pPr>
          <w:r w:rsidRPr="0002363B">
            <w:rPr>
              <w:sz w:val="20"/>
              <w:szCs w:val="20"/>
            </w:rPr>
            <w:t xml:space="preserve">Edited by Lynee Lewis </w:t>
          </w:r>
          <w:proofErr w:type="spellStart"/>
          <w:r w:rsidRPr="0002363B">
            <w:rPr>
              <w:sz w:val="20"/>
              <w:szCs w:val="20"/>
            </w:rPr>
            <w:t>Gaillet</w:t>
          </w:r>
          <w:proofErr w:type="spellEnd"/>
          <w:r w:rsidRPr="0002363B">
            <w:rPr>
              <w:sz w:val="20"/>
              <w:szCs w:val="20"/>
            </w:rPr>
            <w:t xml:space="preserve"> and </w:t>
          </w:r>
          <w:r>
            <w:rPr>
              <w:sz w:val="20"/>
              <w:szCs w:val="20"/>
            </w:rPr>
            <w:t>Jessica McCrary</w:t>
          </w:r>
        </w:p>
        <w:p w14:paraId="55F2CB12" w14:textId="6E157943" w:rsidR="00664FD3" w:rsidRPr="0002363B" w:rsidRDefault="00664FD3" w:rsidP="00664FD3">
          <w:pPr>
            <w:pStyle w:val="SectionHeading"/>
            <w:rPr>
              <w:sz w:val="20"/>
              <w:szCs w:val="20"/>
            </w:rPr>
          </w:pPr>
          <w:r w:rsidRPr="0002363B">
            <w:rPr>
              <w:sz w:val="20"/>
              <w:szCs w:val="20"/>
            </w:rPr>
            <w:t>Teaching</w:t>
          </w:r>
          <w:r w:rsidR="00CB0A3A" w:rsidRPr="0002363B">
            <w:rPr>
              <w:sz w:val="20"/>
              <w:szCs w:val="20"/>
            </w:rPr>
            <w:t xml:space="preserve">: </w:t>
          </w:r>
          <w:r w:rsidR="007F0FFF" w:rsidRPr="0002363B">
            <w:rPr>
              <w:sz w:val="20"/>
              <w:szCs w:val="20"/>
            </w:rPr>
            <w:t>Position and Courses</w:t>
          </w:r>
        </w:p>
        <w:p w14:paraId="0759A8F1" w14:textId="77777777" w:rsidR="00CB0A3A" w:rsidRPr="0002363B" w:rsidRDefault="00CB0A3A" w:rsidP="00CB0A3A">
          <w:pPr>
            <w:pStyle w:val="JobTitle"/>
            <w:rPr>
              <w:sz w:val="20"/>
              <w:szCs w:val="20"/>
            </w:rPr>
          </w:pPr>
          <w:r w:rsidRPr="0002363B">
            <w:rPr>
              <w:sz w:val="20"/>
              <w:szCs w:val="20"/>
            </w:rPr>
            <w:t>Graduate Teaching Assistant</w:t>
          </w:r>
          <w:r w:rsidRPr="0002363B">
            <w:rPr>
              <w:sz w:val="20"/>
              <w:szCs w:val="20"/>
            </w:rPr>
            <w:tab/>
            <w:t>August 2023 - Present</w:t>
          </w:r>
        </w:p>
        <w:p w14:paraId="15B2DF06" w14:textId="77777777" w:rsidR="00CB0A3A" w:rsidRPr="0002363B" w:rsidRDefault="00CB0A3A" w:rsidP="00CB0A3A">
          <w:pPr>
            <w:pStyle w:val="JobTitle"/>
            <w:rPr>
              <w:b w:val="0"/>
              <w:bCs/>
              <w:sz w:val="20"/>
              <w:szCs w:val="20"/>
            </w:rPr>
          </w:pPr>
          <w:r w:rsidRPr="0002363B">
            <w:rPr>
              <w:b w:val="0"/>
              <w:bCs/>
              <w:sz w:val="20"/>
              <w:szCs w:val="20"/>
            </w:rPr>
            <w:t xml:space="preserve">Currently working as a Graduate Teaching Assistant for Georgia State University. My roles include working as a First-Year Writing instructor for the English Department in GSU’s First Year Writing Program. My work includes lesson planning, curriculum instruction, student engagement in and with writing materials, and developing and implementing sound writing pedagogical practices in the classroom. </w:t>
          </w:r>
        </w:p>
        <w:p w14:paraId="65B3D556" w14:textId="2B2E46DD" w:rsidR="001D77B4" w:rsidRPr="0002363B" w:rsidRDefault="001D77B4" w:rsidP="001D77B4">
          <w:pPr>
            <w:pStyle w:val="JobTitle"/>
            <w:numPr>
              <w:ilvl w:val="0"/>
              <w:numId w:val="11"/>
            </w:numPr>
            <w:rPr>
              <w:b w:val="0"/>
              <w:bCs/>
              <w:sz w:val="20"/>
              <w:szCs w:val="20"/>
            </w:rPr>
          </w:pPr>
          <w:r w:rsidRPr="0002363B">
            <w:rPr>
              <w:b w:val="0"/>
              <w:bCs/>
              <w:sz w:val="20"/>
              <w:szCs w:val="20"/>
            </w:rPr>
            <w:t>English 1101</w:t>
          </w:r>
          <w:r w:rsidR="0077723C" w:rsidRPr="0002363B">
            <w:rPr>
              <w:b w:val="0"/>
              <w:bCs/>
              <w:sz w:val="20"/>
              <w:szCs w:val="20"/>
            </w:rPr>
            <w:t>: Freshman Writing 1</w:t>
          </w:r>
          <w:r w:rsidRPr="0002363B">
            <w:rPr>
              <w:b w:val="0"/>
              <w:bCs/>
              <w:sz w:val="20"/>
              <w:szCs w:val="20"/>
            </w:rPr>
            <w:tab/>
          </w:r>
          <w:r w:rsidR="00A91718" w:rsidRPr="0002363B">
            <w:rPr>
              <w:b w:val="0"/>
              <w:bCs/>
              <w:sz w:val="20"/>
              <w:szCs w:val="20"/>
            </w:rPr>
            <w:t>5</w:t>
          </w:r>
          <w:r w:rsidRPr="0002363B">
            <w:rPr>
              <w:b w:val="0"/>
              <w:bCs/>
              <w:sz w:val="20"/>
              <w:szCs w:val="20"/>
            </w:rPr>
            <w:t xml:space="preserve"> Course</w:t>
          </w:r>
          <w:r w:rsidR="00A91718" w:rsidRPr="0002363B">
            <w:rPr>
              <w:b w:val="0"/>
              <w:bCs/>
              <w:sz w:val="20"/>
              <w:szCs w:val="20"/>
            </w:rPr>
            <w:t>s</w:t>
          </w:r>
        </w:p>
        <w:p w14:paraId="21131817" w14:textId="3F8534DC" w:rsidR="001D77B4" w:rsidRPr="0002363B" w:rsidRDefault="001D77B4" w:rsidP="001D77B4">
          <w:pPr>
            <w:pStyle w:val="JobTitle"/>
            <w:numPr>
              <w:ilvl w:val="0"/>
              <w:numId w:val="11"/>
            </w:numPr>
            <w:rPr>
              <w:b w:val="0"/>
              <w:bCs/>
              <w:sz w:val="20"/>
              <w:szCs w:val="20"/>
            </w:rPr>
          </w:pPr>
          <w:r w:rsidRPr="0002363B">
            <w:rPr>
              <w:b w:val="0"/>
              <w:bCs/>
              <w:sz w:val="20"/>
              <w:szCs w:val="20"/>
            </w:rPr>
            <w:t>English 1102</w:t>
          </w:r>
          <w:r w:rsidR="0077723C" w:rsidRPr="0002363B">
            <w:rPr>
              <w:b w:val="0"/>
              <w:bCs/>
              <w:sz w:val="20"/>
              <w:szCs w:val="20"/>
            </w:rPr>
            <w:t>: Freshman Writing 2</w:t>
          </w:r>
          <w:r w:rsidRPr="0002363B">
            <w:rPr>
              <w:b w:val="0"/>
              <w:bCs/>
              <w:sz w:val="20"/>
              <w:szCs w:val="20"/>
            </w:rPr>
            <w:tab/>
            <w:t>2 Courses</w:t>
          </w:r>
        </w:p>
        <w:p w14:paraId="488A25A3" w14:textId="09A50BB5" w:rsidR="0077723C" w:rsidRPr="0002363B" w:rsidRDefault="00B67B0D" w:rsidP="001D77B4">
          <w:pPr>
            <w:pStyle w:val="JobTitle"/>
            <w:numPr>
              <w:ilvl w:val="0"/>
              <w:numId w:val="11"/>
            </w:numPr>
            <w:rPr>
              <w:b w:val="0"/>
              <w:bCs/>
              <w:sz w:val="20"/>
              <w:szCs w:val="20"/>
            </w:rPr>
          </w:pPr>
          <w:r w:rsidRPr="0002363B">
            <w:rPr>
              <w:b w:val="0"/>
              <w:bCs/>
              <w:sz w:val="20"/>
              <w:szCs w:val="20"/>
            </w:rPr>
            <w:t>English 3120: Digital Writing and Publishing</w:t>
          </w:r>
          <w:r w:rsidRPr="0002363B">
            <w:rPr>
              <w:b w:val="0"/>
              <w:bCs/>
              <w:sz w:val="20"/>
              <w:szCs w:val="20"/>
            </w:rPr>
            <w:tab/>
            <w:t>1 Course</w:t>
          </w:r>
        </w:p>
        <w:p w14:paraId="2B615A2D" w14:textId="11B02B35" w:rsidR="00F94D8E" w:rsidRPr="0002363B" w:rsidRDefault="001F7A77" w:rsidP="00F94D8E">
          <w:pPr>
            <w:pStyle w:val="SectionHeading"/>
            <w:rPr>
              <w:sz w:val="20"/>
              <w:szCs w:val="20"/>
            </w:rPr>
          </w:pPr>
          <w:r w:rsidRPr="0002363B">
            <w:rPr>
              <w:sz w:val="20"/>
              <w:szCs w:val="20"/>
            </w:rPr>
            <w:t>Teaching</w:t>
          </w:r>
          <w:r w:rsidR="00F94D8E" w:rsidRPr="0002363B">
            <w:rPr>
              <w:sz w:val="20"/>
              <w:szCs w:val="20"/>
            </w:rPr>
            <w:t xml:space="preserve">: </w:t>
          </w:r>
          <w:r w:rsidRPr="0002363B">
            <w:rPr>
              <w:sz w:val="20"/>
              <w:szCs w:val="20"/>
            </w:rPr>
            <w:t>Guest Lecturer</w:t>
          </w:r>
        </w:p>
        <w:p w14:paraId="03BD9145" w14:textId="3BEF3AFA" w:rsidR="00CD0ED6" w:rsidRDefault="0013336B" w:rsidP="001A4AE4">
          <w:pPr>
            <w:pStyle w:val="NormalBodyText"/>
            <w:rPr>
              <w:b/>
              <w:bCs/>
              <w:sz w:val="20"/>
              <w:szCs w:val="20"/>
            </w:rPr>
          </w:pPr>
          <w:r>
            <w:rPr>
              <w:i/>
              <w:iCs/>
              <w:sz w:val="20"/>
              <w:szCs w:val="20"/>
            </w:rPr>
            <w:t>Publishing Together: Co-Authoring Mentorships</w:t>
          </w:r>
          <w:r>
            <w:rPr>
              <w:i/>
              <w:iCs/>
              <w:sz w:val="20"/>
              <w:szCs w:val="20"/>
            </w:rPr>
            <w:tab/>
          </w:r>
          <w:r>
            <w:rPr>
              <w:b/>
              <w:bCs/>
              <w:sz w:val="20"/>
              <w:szCs w:val="20"/>
            </w:rPr>
            <w:t>April 2026</w:t>
          </w:r>
        </w:p>
        <w:p w14:paraId="6638E778" w14:textId="117D1131" w:rsidR="0013336B" w:rsidRPr="0013336B" w:rsidRDefault="0013336B" w:rsidP="001A4AE4">
          <w:pPr>
            <w:pStyle w:val="NormalBodyText"/>
            <w:rPr>
              <w:b/>
              <w:bCs/>
              <w:sz w:val="20"/>
              <w:szCs w:val="20"/>
            </w:rPr>
          </w:pPr>
          <w:r>
            <w:rPr>
              <w:b/>
              <w:bCs/>
              <w:sz w:val="20"/>
              <w:szCs w:val="20"/>
            </w:rPr>
            <w:t xml:space="preserve">English </w:t>
          </w:r>
          <w:r w:rsidR="00C31648">
            <w:rPr>
              <w:b/>
              <w:bCs/>
              <w:sz w:val="20"/>
              <w:szCs w:val="20"/>
            </w:rPr>
            <w:t>8120 – Writing for Academic Publication</w:t>
          </w:r>
          <w:r w:rsidR="00BA6437">
            <w:rPr>
              <w:b/>
              <w:bCs/>
              <w:sz w:val="20"/>
              <w:szCs w:val="20"/>
            </w:rPr>
            <w:t>, Georgia State University</w:t>
          </w:r>
        </w:p>
        <w:p w14:paraId="7C38473D" w14:textId="77777777" w:rsidR="00C55414" w:rsidRDefault="00C55414" w:rsidP="001A4AE4">
          <w:pPr>
            <w:pStyle w:val="NormalBodyText"/>
            <w:rPr>
              <w:i/>
              <w:iCs/>
              <w:sz w:val="20"/>
              <w:szCs w:val="20"/>
            </w:rPr>
          </w:pPr>
        </w:p>
        <w:p w14:paraId="690A4D2A" w14:textId="55D23496" w:rsidR="001A4AE4" w:rsidRPr="00EA71E6" w:rsidRDefault="001A4AE4" w:rsidP="001A4AE4">
          <w:pPr>
            <w:pStyle w:val="NormalBodyText"/>
            <w:rPr>
              <w:b/>
              <w:bCs/>
              <w:sz w:val="20"/>
              <w:szCs w:val="20"/>
            </w:rPr>
          </w:pPr>
          <w:r w:rsidRPr="0002363B">
            <w:rPr>
              <w:i/>
              <w:iCs/>
              <w:sz w:val="20"/>
              <w:szCs w:val="20"/>
            </w:rPr>
            <w:t>Oral History Overviews</w:t>
          </w:r>
          <w:r w:rsidR="00EA71E6">
            <w:rPr>
              <w:i/>
              <w:iCs/>
              <w:sz w:val="20"/>
              <w:szCs w:val="20"/>
            </w:rPr>
            <w:tab/>
          </w:r>
          <w:r w:rsidR="00EA71E6">
            <w:rPr>
              <w:b/>
              <w:bCs/>
              <w:sz w:val="20"/>
              <w:szCs w:val="20"/>
            </w:rPr>
            <w:t>September 2025</w:t>
          </w:r>
        </w:p>
        <w:p w14:paraId="4B3F2B49" w14:textId="50F01DE0" w:rsidR="001A4AE4" w:rsidRPr="0002363B" w:rsidRDefault="001A4AE4" w:rsidP="001A4AE4">
          <w:pPr>
            <w:pStyle w:val="NormalBodyText"/>
            <w:rPr>
              <w:sz w:val="20"/>
              <w:szCs w:val="20"/>
            </w:rPr>
          </w:pPr>
          <w:r w:rsidRPr="0002363B">
            <w:rPr>
              <w:b/>
              <w:bCs/>
              <w:sz w:val="20"/>
              <w:szCs w:val="20"/>
            </w:rPr>
            <w:t>English 6450 – Archival Research Methodologies, Georgia State University</w:t>
          </w:r>
          <w:r w:rsidRPr="0002363B">
            <w:rPr>
              <w:b/>
              <w:bCs/>
              <w:sz w:val="20"/>
              <w:szCs w:val="20"/>
            </w:rPr>
            <w:tab/>
          </w:r>
        </w:p>
        <w:p w14:paraId="3E0F5489" w14:textId="77777777" w:rsidR="00C16EE8" w:rsidRPr="0002363B" w:rsidRDefault="00C16EE8" w:rsidP="00F94D8E">
          <w:pPr>
            <w:pStyle w:val="NormalBodyText"/>
            <w:rPr>
              <w:i/>
              <w:iCs/>
              <w:sz w:val="20"/>
              <w:szCs w:val="20"/>
            </w:rPr>
          </w:pPr>
        </w:p>
        <w:p w14:paraId="7D76214A" w14:textId="535D5193" w:rsidR="001A4AE4" w:rsidRPr="0002363B" w:rsidRDefault="00C16EE8" w:rsidP="00F94D8E">
          <w:pPr>
            <w:pStyle w:val="NormalBodyText"/>
            <w:rPr>
              <w:b/>
              <w:bCs/>
              <w:sz w:val="20"/>
              <w:szCs w:val="20"/>
            </w:rPr>
          </w:pPr>
          <w:r w:rsidRPr="0002363B">
            <w:rPr>
              <w:i/>
              <w:iCs/>
              <w:sz w:val="20"/>
              <w:szCs w:val="20"/>
            </w:rPr>
            <w:t>Women of the Book of Mormon</w:t>
          </w:r>
          <w:r w:rsidRPr="0002363B">
            <w:rPr>
              <w:i/>
              <w:iCs/>
              <w:sz w:val="20"/>
              <w:szCs w:val="20"/>
            </w:rPr>
            <w:tab/>
          </w:r>
          <w:r w:rsidRPr="0002363B">
            <w:rPr>
              <w:b/>
              <w:bCs/>
              <w:sz w:val="20"/>
              <w:szCs w:val="20"/>
            </w:rPr>
            <w:t>August 8, 20205</w:t>
          </w:r>
        </w:p>
        <w:p w14:paraId="54E2521C" w14:textId="6C109627" w:rsidR="00C16EE8" w:rsidRPr="0002363B" w:rsidRDefault="00C16EE8" w:rsidP="00F94D8E">
          <w:pPr>
            <w:pStyle w:val="NormalBodyText"/>
            <w:rPr>
              <w:b/>
              <w:bCs/>
              <w:sz w:val="20"/>
              <w:szCs w:val="20"/>
            </w:rPr>
          </w:pPr>
          <w:r w:rsidRPr="0002363B">
            <w:rPr>
              <w:b/>
              <w:bCs/>
              <w:sz w:val="20"/>
              <w:szCs w:val="20"/>
            </w:rPr>
            <w:t>Perry Ward Relief Society</w:t>
          </w:r>
        </w:p>
        <w:p w14:paraId="21F9805F" w14:textId="77777777" w:rsidR="00C16EE8" w:rsidRPr="0002363B" w:rsidRDefault="00C16EE8" w:rsidP="00F94D8E">
          <w:pPr>
            <w:pStyle w:val="NormalBodyText"/>
            <w:rPr>
              <w:i/>
              <w:iCs/>
              <w:sz w:val="20"/>
              <w:szCs w:val="20"/>
            </w:rPr>
          </w:pPr>
        </w:p>
        <w:p w14:paraId="53D229B7" w14:textId="2312CBBF" w:rsidR="00EA392D" w:rsidRPr="00EA71E6" w:rsidRDefault="00184B33" w:rsidP="00F94D8E">
          <w:pPr>
            <w:pStyle w:val="NormalBodyText"/>
            <w:rPr>
              <w:b/>
              <w:bCs/>
              <w:sz w:val="20"/>
              <w:szCs w:val="20"/>
            </w:rPr>
          </w:pPr>
          <w:r w:rsidRPr="0002363B">
            <w:rPr>
              <w:i/>
              <w:iCs/>
              <w:sz w:val="20"/>
              <w:szCs w:val="20"/>
            </w:rPr>
            <w:t>AI Supported Curriculum</w:t>
          </w:r>
          <w:r w:rsidR="00EA71E6">
            <w:rPr>
              <w:i/>
              <w:iCs/>
              <w:sz w:val="20"/>
              <w:szCs w:val="20"/>
            </w:rPr>
            <w:tab/>
          </w:r>
          <w:r w:rsidR="00EA71E6">
            <w:rPr>
              <w:b/>
              <w:bCs/>
              <w:sz w:val="20"/>
              <w:szCs w:val="20"/>
            </w:rPr>
            <w:t>June 20, 2025</w:t>
          </w:r>
        </w:p>
        <w:p w14:paraId="7B63E1D6" w14:textId="11FEB09D" w:rsidR="0003359A" w:rsidRPr="0002363B" w:rsidRDefault="0003359A" w:rsidP="00F94D8E">
          <w:pPr>
            <w:pStyle w:val="NormalBodyText"/>
            <w:rPr>
              <w:b/>
              <w:bCs/>
              <w:sz w:val="20"/>
              <w:szCs w:val="20"/>
            </w:rPr>
          </w:pPr>
          <w:r w:rsidRPr="0002363B">
            <w:rPr>
              <w:b/>
              <w:bCs/>
              <w:sz w:val="20"/>
              <w:szCs w:val="20"/>
            </w:rPr>
            <w:t>MLA Summer Institute, Georgia State University</w:t>
          </w:r>
          <w:r w:rsidRPr="0002363B">
            <w:rPr>
              <w:b/>
              <w:bCs/>
              <w:sz w:val="20"/>
              <w:szCs w:val="20"/>
            </w:rPr>
            <w:tab/>
          </w:r>
        </w:p>
        <w:p w14:paraId="4B540FFF" w14:textId="77777777" w:rsidR="00FE384A" w:rsidRPr="0002363B" w:rsidRDefault="00FE384A" w:rsidP="00F94D8E">
          <w:pPr>
            <w:pStyle w:val="NormalBodyText"/>
            <w:rPr>
              <w:i/>
              <w:iCs/>
              <w:sz w:val="20"/>
              <w:szCs w:val="20"/>
            </w:rPr>
          </w:pPr>
        </w:p>
        <w:p w14:paraId="75080AB8" w14:textId="1F74212A" w:rsidR="00426BA1" w:rsidRPr="00EA71E6" w:rsidRDefault="00426BA1" w:rsidP="00F94D8E">
          <w:pPr>
            <w:pStyle w:val="NormalBodyText"/>
            <w:rPr>
              <w:b/>
              <w:bCs/>
              <w:sz w:val="20"/>
              <w:szCs w:val="20"/>
            </w:rPr>
          </w:pPr>
          <w:r w:rsidRPr="0002363B">
            <w:rPr>
              <w:i/>
              <w:iCs/>
              <w:sz w:val="20"/>
              <w:szCs w:val="20"/>
            </w:rPr>
            <w:t>Understanding Methods and Methodology in the Formal Paper</w:t>
          </w:r>
          <w:r w:rsidR="00EA71E6">
            <w:rPr>
              <w:i/>
              <w:iCs/>
              <w:sz w:val="20"/>
              <w:szCs w:val="20"/>
            </w:rPr>
            <w:tab/>
          </w:r>
          <w:r w:rsidR="00EA71E6">
            <w:rPr>
              <w:b/>
              <w:bCs/>
              <w:sz w:val="20"/>
              <w:szCs w:val="20"/>
            </w:rPr>
            <w:t>April 2024</w:t>
          </w:r>
        </w:p>
        <w:p w14:paraId="6E0E6BD5" w14:textId="4B7940E6" w:rsidR="00F94D8E" w:rsidRPr="0002363B" w:rsidRDefault="001F7A77" w:rsidP="00426BA1">
          <w:pPr>
            <w:pStyle w:val="NormalBodyText"/>
            <w:rPr>
              <w:i/>
              <w:iCs/>
              <w:sz w:val="20"/>
              <w:szCs w:val="20"/>
            </w:rPr>
          </w:pPr>
          <w:r w:rsidRPr="0002363B">
            <w:rPr>
              <w:b/>
              <w:bCs/>
              <w:sz w:val="20"/>
              <w:szCs w:val="20"/>
            </w:rPr>
            <w:t>English 8171 – History of Rhetoric Part 2</w:t>
          </w:r>
          <w:r w:rsidR="00426BA1" w:rsidRPr="0002363B">
            <w:rPr>
              <w:b/>
              <w:bCs/>
              <w:sz w:val="20"/>
              <w:szCs w:val="20"/>
            </w:rPr>
            <w:t xml:space="preserve">, </w:t>
          </w:r>
          <w:r w:rsidRPr="0002363B">
            <w:rPr>
              <w:b/>
              <w:bCs/>
              <w:sz w:val="20"/>
              <w:szCs w:val="20"/>
            </w:rPr>
            <w:t>Georgia State University</w:t>
          </w:r>
          <w:r w:rsidR="00F94D8E" w:rsidRPr="0002363B">
            <w:rPr>
              <w:b/>
              <w:bCs/>
              <w:sz w:val="20"/>
              <w:szCs w:val="20"/>
            </w:rPr>
            <w:tab/>
          </w:r>
        </w:p>
        <w:p w14:paraId="4343CACA" w14:textId="77777777" w:rsidR="00743097" w:rsidRPr="0002363B" w:rsidRDefault="00743097" w:rsidP="00743097">
          <w:pPr>
            <w:pStyle w:val="NormalBodyText"/>
            <w:rPr>
              <w:b/>
              <w:bCs/>
              <w:sz w:val="20"/>
              <w:szCs w:val="20"/>
            </w:rPr>
          </w:pPr>
        </w:p>
        <w:p w14:paraId="29DB3E2C" w14:textId="20F7E2AE" w:rsidR="00426BA1" w:rsidRPr="00EA71E6" w:rsidRDefault="00426BA1" w:rsidP="00426BA1">
          <w:pPr>
            <w:pStyle w:val="NormalBodyText"/>
            <w:rPr>
              <w:b/>
              <w:bCs/>
              <w:sz w:val="20"/>
              <w:szCs w:val="20"/>
            </w:rPr>
          </w:pPr>
          <w:r w:rsidRPr="0002363B">
            <w:rPr>
              <w:i/>
              <w:iCs/>
              <w:sz w:val="20"/>
              <w:szCs w:val="20"/>
            </w:rPr>
            <w:t>Oral History</w:t>
          </w:r>
          <w:r w:rsidR="00116237" w:rsidRPr="0002363B">
            <w:rPr>
              <w:i/>
              <w:iCs/>
              <w:sz w:val="20"/>
              <w:szCs w:val="20"/>
            </w:rPr>
            <w:t xml:space="preserve"> Overviews</w:t>
          </w:r>
          <w:r w:rsidR="00EA71E6">
            <w:rPr>
              <w:i/>
              <w:iCs/>
              <w:sz w:val="20"/>
              <w:szCs w:val="20"/>
            </w:rPr>
            <w:tab/>
          </w:r>
          <w:r w:rsidR="00EA71E6">
            <w:rPr>
              <w:b/>
              <w:bCs/>
              <w:sz w:val="20"/>
              <w:szCs w:val="20"/>
            </w:rPr>
            <w:t>October 2023</w:t>
          </w:r>
        </w:p>
        <w:p w14:paraId="67B4CB9B" w14:textId="0490D220" w:rsidR="00BD7E41" w:rsidRPr="0002363B" w:rsidRDefault="00BD7E41" w:rsidP="00426BA1">
          <w:pPr>
            <w:pStyle w:val="NormalBodyText"/>
            <w:rPr>
              <w:b/>
              <w:bCs/>
              <w:sz w:val="20"/>
              <w:szCs w:val="20"/>
            </w:rPr>
          </w:pPr>
          <w:r w:rsidRPr="0002363B">
            <w:rPr>
              <w:b/>
              <w:bCs/>
              <w:sz w:val="20"/>
              <w:szCs w:val="20"/>
            </w:rPr>
            <w:t>English 6450 – Archival Research Methodologies</w:t>
          </w:r>
          <w:r w:rsidR="00116237" w:rsidRPr="0002363B">
            <w:rPr>
              <w:b/>
              <w:bCs/>
              <w:sz w:val="20"/>
              <w:szCs w:val="20"/>
            </w:rPr>
            <w:t>,</w:t>
          </w:r>
          <w:r w:rsidR="00426BA1" w:rsidRPr="0002363B">
            <w:rPr>
              <w:b/>
              <w:bCs/>
              <w:sz w:val="20"/>
              <w:szCs w:val="20"/>
            </w:rPr>
            <w:t xml:space="preserve"> </w:t>
          </w:r>
          <w:r w:rsidRPr="0002363B">
            <w:rPr>
              <w:b/>
              <w:bCs/>
              <w:sz w:val="20"/>
              <w:szCs w:val="20"/>
            </w:rPr>
            <w:t xml:space="preserve">Georgia State </w:t>
          </w:r>
          <w:r w:rsidR="00116237" w:rsidRPr="0002363B">
            <w:rPr>
              <w:b/>
              <w:bCs/>
              <w:sz w:val="20"/>
              <w:szCs w:val="20"/>
            </w:rPr>
            <w:t>University</w:t>
          </w:r>
          <w:r w:rsidR="00116237" w:rsidRPr="0002363B">
            <w:rPr>
              <w:b/>
              <w:bCs/>
              <w:sz w:val="20"/>
              <w:szCs w:val="20"/>
            </w:rPr>
            <w:tab/>
          </w:r>
        </w:p>
        <w:p w14:paraId="0647D992" w14:textId="77777777" w:rsidR="00BD3E2C" w:rsidRPr="0002363B" w:rsidRDefault="00BD3E2C" w:rsidP="00BD3E2C">
          <w:pPr>
            <w:pStyle w:val="NormalBodyText"/>
            <w:rPr>
              <w:i/>
              <w:iCs/>
              <w:sz w:val="20"/>
              <w:szCs w:val="20"/>
            </w:rPr>
          </w:pPr>
        </w:p>
        <w:p w14:paraId="0EDA920C" w14:textId="2E40C810" w:rsidR="00BD3E2C" w:rsidRPr="0002363B" w:rsidRDefault="00BD3E2C" w:rsidP="00BD3E2C">
          <w:pPr>
            <w:pStyle w:val="NormalBodyText"/>
            <w:rPr>
              <w:sz w:val="20"/>
              <w:szCs w:val="20"/>
            </w:rPr>
          </w:pPr>
          <w:r w:rsidRPr="0002363B">
            <w:rPr>
              <w:i/>
              <w:iCs/>
              <w:sz w:val="20"/>
              <w:szCs w:val="20"/>
            </w:rPr>
            <w:t>Othello: Epistemic Logic of Truth, Knowledge, and Language</w:t>
          </w:r>
        </w:p>
        <w:p w14:paraId="04121D52" w14:textId="72219FC9" w:rsidR="00BD3E2C" w:rsidRPr="0002363B" w:rsidRDefault="00BD3E2C" w:rsidP="00BD3E2C">
          <w:pPr>
            <w:pStyle w:val="NormalBodyText"/>
            <w:rPr>
              <w:sz w:val="20"/>
              <w:szCs w:val="20"/>
            </w:rPr>
          </w:pPr>
          <w:r w:rsidRPr="0002363B">
            <w:rPr>
              <w:b/>
              <w:bCs/>
              <w:sz w:val="20"/>
              <w:szCs w:val="20"/>
            </w:rPr>
            <w:t>Rome, Italy – GSU Study Abroad Guest Lecturer</w:t>
          </w:r>
          <w:r w:rsidRPr="0002363B">
            <w:rPr>
              <w:b/>
              <w:bCs/>
              <w:sz w:val="20"/>
              <w:szCs w:val="20"/>
            </w:rPr>
            <w:tab/>
            <w:t>May 2022</w:t>
          </w:r>
        </w:p>
        <w:p w14:paraId="5C9377B5" w14:textId="2B9A6C8F" w:rsidR="00C20277" w:rsidRPr="005B50FC" w:rsidRDefault="00D36D11" w:rsidP="005B50FC">
          <w:pPr>
            <w:pStyle w:val="SectionHeading"/>
            <w:rPr>
              <w:sz w:val="20"/>
              <w:szCs w:val="20"/>
            </w:rPr>
          </w:pPr>
          <w:r w:rsidRPr="0002363B">
            <w:rPr>
              <w:sz w:val="20"/>
              <w:szCs w:val="20"/>
            </w:rPr>
            <w:t>Presentations</w:t>
          </w:r>
        </w:p>
        <w:p w14:paraId="5312E200" w14:textId="5CA5D050" w:rsidR="00E41BA0" w:rsidRDefault="00626F72" w:rsidP="00D36D11">
          <w:pPr>
            <w:pStyle w:val="NormalBodyText"/>
            <w:rPr>
              <w:i/>
              <w:iCs/>
              <w:sz w:val="20"/>
              <w:szCs w:val="20"/>
            </w:rPr>
          </w:pPr>
          <w:r w:rsidRPr="00626F72">
            <w:rPr>
              <w:i/>
              <w:iCs/>
              <w:sz w:val="20"/>
              <w:szCs w:val="20"/>
            </w:rPr>
            <w:t xml:space="preserve">From Composition to Circulation: Mentorship, Public Advocacy, and Digital Literacy </w:t>
          </w:r>
        </w:p>
        <w:p w14:paraId="1AD7438D" w14:textId="7F9A4714" w:rsidR="009D5686" w:rsidRPr="000D57DE" w:rsidRDefault="00626F72" w:rsidP="00D36D11">
          <w:pPr>
            <w:pStyle w:val="NormalBodyText"/>
            <w:rPr>
              <w:b/>
              <w:bCs/>
              <w:sz w:val="20"/>
              <w:szCs w:val="20"/>
            </w:rPr>
          </w:pPr>
          <w:r w:rsidRPr="00626F72">
            <w:rPr>
              <w:i/>
              <w:iCs/>
              <w:sz w:val="20"/>
              <w:szCs w:val="20"/>
            </w:rPr>
            <w:lastRenderedPageBreak/>
            <w:t>in Undergraduate Publishing</w:t>
          </w:r>
          <w:r w:rsidR="000D57DE">
            <w:rPr>
              <w:i/>
              <w:iCs/>
              <w:sz w:val="20"/>
              <w:szCs w:val="20"/>
            </w:rPr>
            <w:tab/>
          </w:r>
          <w:r w:rsidR="000D57DE">
            <w:rPr>
              <w:b/>
              <w:bCs/>
              <w:sz w:val="20"/>
              <w:szCs w:val="20"/>
            </w:rPr>
            <w:t>August 2026</w:t>
          </w:r>
        </w:p>
        <w:p w14:paraId="20A7062D" w14:textId="0427B939" w:rsidR="00E41BA0" w:rsidRDefault="00E41BA0" w:rsidP="00D36D11">
          <w:pPr>
            <w:pStyle w:val="NormalBodyText"/>
            <w:rPr>
              <w:sz w:val="20"/>
              <w:szCs w:val="20"/>
            </w:rPr>
          </w:pPr>
          <w:r w:rsidRPr="00247373">
            <w:rPr>
              <w:sz w:val="20"/>
              <w:szCs w:val="20"/>
            </w:rPr>
            <w:t xml:space="preserve">Panelists: </w:t>
          </w:r>
          <w:proofErr w:type="spellStart"/>
          <w:r w:rsidRPr="00247373">
            <w:rPr>
              <w:sz w:val="20"/>
              <w:szCs w:val="20"/>
            </w:rPr>
            <w:t>Lyn</w:t>
          </w:r>
          <w:r w:rsidR="00247373" w:rsidRPr="00247373">
            <w:rPr>
              <w:sz w:val="20"/>
              <w:szCs w:val="20"/>
            </w:rPr>
            <w:t>ée</w:t>
          </w:r>
          <w:proofErr w:type="spellEnd"/>
          <w:r w:rsidR="00247373" w:rsidRPr="00247373">
            <w:rPr>
              <w:sz w:val="20"/>
              <w:szCs w:val="20"/>
            </w:rPr>
            <w:t xml:space="preserve"> Lewis Gaillet, Jodi Williams, Tiffany Gray</w:t>
          </w:r>
        </w:p>
        <w:p w14:paraId="3668A7E3" w14:textId="5EF0B9B8" w:rsidR="00247373" w:rsidRPr="00247373" w:rsidRDefault="00247373" w:rsidP="00D36D11">
          <w:pPr>
            <w:pStyle w:val="NormalBodyText"/>
            <w:rPr>
              <w:b/>
              <w:bCs/>
              <w:sz w:val="20"/>
              <w:szCs w:val="20"/>
            </w:rPr>
          </w:pPr>
          <w:r>
            <w:rPr>
              <w:b/>
              <w:bCs/>
              <w:sz w:val="20"/>
              <w:szCs w:val="20"/>
            </w:rPr>
            <w:t>Research in Editing and Publishing Conference</w:t>
          </w:r>
        </w:p>
        <w:p w14:paraId="4259B296" w14:textId="77777777" w:rsidR="00E41BA0" w:rsidRDefault="00E41BA0" w:rsidP="00D36D11">
          <w:pPr>
            <w:pStyle w:val="NormalBodyText"/>
            <w:rPr>
              <w:i/>
              <w:iCs/>
              <w:sz w:val="20"/>
              <w:szCs w:val="20"/>
            </w:rPr>
          </w:pPr>
        </w:p>
        <w:p w14:paraId="640E798A" w14:textId="77777777" w:rsidR="000D57DE" w:rsidRDefault="0024649D" w:rsidP="00D36D11">
          <w:pPr>
            <w:pStyle w:val="NormalBodyText"/>
            <w:rPr>
              <w:i/>
              <w:iCs/>
              <w:sz w:val="20"/>
              <w:szCs w:val="20"/>
            </w:rPr>
          </w:pPr>
          <w:r>
            <w:rPr>
              <w:i/>
              <w:iCs/>
              <w:sz w:val="20"/>
              <w:szCs w:val="20"/>
            </w:rPr>
            <w:t xml:space="preserve">Writing Together about AI: (Re)Considering Collaboration Practices and </w:t>
          </w:r>
        </w:p>
        <w:p w14:paraId="25114E2A" w14:textId="15511E92" w:rsidR="004E51C1" w:rsidRDefault="0024649D" w:rsidP="00D36D11">
          <w:pPr>
            <w:pStyle w:val="NormalBodyText"/>
            <w:rPr>
              <w:b/>
              <w:bCs/>
              <w:sz w:val="20"/>
              <w:szCs w:val="20"/>
            </w:rPr>
          </w:pPr>
          <w:r>
            <w:rPr>
              <w:i/>
              <w:iCs/>
              <w:sz w:val="20"/>
              <w:szCs w:val="20"/>
            </w:rPr>
            <w:t>Their Implications</w:t>
          </w:r>
          <w:r w:rsidR="009D5686">
            <w:rPr>
              <w:sz w:val="20"/>
              <w:szCs w:val="20"/>
            </w:rPr>
            <w:tab/>
          </w:r>
          <w:r w:rsidR="009D5686">
            <w:rPr>
              <w:b/>
              <w:bCs/>
              <w:sz w:val="20"/>
              <w:szCs w:val="20"/>
            </w:rPr>
            <w:t>March 2026</w:t>
          </w:r>
        </w:p>
        <w:p w14:paraId="69FE0A35" w14:textId="6A658FE8" w:rsidR="009D5686" w:rsidRDefault="009D5686" w:rsidP="00D36D11">
          <w:pPr>
            <w:pStyle w:val="NormalBodyText"/>
            <w:rPr>
              <w:b/>
              <w:bCs/>
              <w:sz w:val="20"/>
              <w:szCs w:val="20"/>
            </w:rPr>
          </w:pPr>
          <w:proofErr w:type="spellStart"/>
          <w:r>
            <w:rPr>
              <w:b/>
              <w:bCs/>
              <w:sz w:val="20"/>
              <w:szCs w:val="20"/>
            </w:rPr>
            <w:t>NeMLA</w:t>
          </w:r>
          <w:proofErr w:type="spellEnd"/>
          <w:r>
            <w:rPr>
              <w:b/>
              <w:bCs/>
              <w:sz w:val="20"/>
              <w:szCs w:val="20"/>
            </w:rPr>
            <w:t xml:space="preserve"> 57</w:t>
          </w:r>
          <w:r w:rsidRPr="009D5686">
            <w:rPr>
              <w:b/>
              <w:bCs/>
              <w:sz w:val="20"/>
              <w:szCs w:val="20"/>
              <w:vertAlign w:val="superscript"/>
            </w:rPr>
            <w:t>th</w:t>
          </w:r>
          <w:r>
            <w:rPr>
              <w:b/>
              <w:bCs/>
              <w:sz w:val="20"/>
              <w:szCs w:val="20"/>
            </w:rPr>
            <w:t xml:space="preserve"> Annual Convention</w:t>
          </w:r>
        </w:p>
        <w:p w14:paraId="42B4BD57" w14:textId="77777777" w:rsidR="009D5686" w:rsidRPr="009D5686" w:rsidRDefault="009D5686" w:rsidP="00D36D11">
          <w:pPr>
            <w:pStyle w:val="NormalBodyText"/>
            <w:rPr>
              <w:b/>
              <w:bCs/>
              <w:sz w:val="20"/>
              <w:szCs w:val="20"/>
            </w:rPr>
          </w:pPr>
        </w:p>
        <w:p w14:paraId="0C2D620C" w14:textId="14FF66A4" w:rsidR="001A4AE4" w:rsidRDefault="009F7F43" w:rsidP="00D36D11">
          <w:pPr>
            <w:pStyle w:val="NormalBodyText"/>
            <w:rPr>
              <w:b/>
              <w:bCs/>
              <w:sz w:val="20"/>
              <w:szCs w:val="20"/>
            </w:rPr>
          </w:pPr>
          <w:r>
            <w:rPr>
              <w:i/>
              <w:iCs/>
              <w:sz w:val="20"/>
              <w:szCs w:val="20"/>
            </w:rPr>
            <w:t>AI Pedagogy Knowledge Building</w:t>
          </w:r>
          <w:r w:rsidR="00CF1F98">
            <w:rPr>
              <w:i/>
              <w:iCs/>
              <w:sz w:val="20"/>
              <w:szCs w:val="20"/>
            </w:rPr>
            <w:t>: GSU’s First Year Writing Program’s AI Working Group</w:t>
          </w:r>
          <w:r w:rsidR="00CF1F98">
            <w:rPr>
              <w:i/>
              <w:iCs/>
              <w:sz w:val="20"/>
              <w:szCs w:val="20"/>
            </w:rPr>
            <w:tab/>
          </w:r>
          <w:r w:rsidR="00CF1F98">
            <w:rPr>
              <w:b/>
              <w:bCs/>
              <w:sz w:val="20"/>
              <w:szCs w:val="20"/>
            </w:rPr>
            <w:t>November 2025</w:t>
          </w:r>
        </w:p>
        <w:p w14:paraId="3157E1AC" w14:textId="7300AD97" w:rsidR="00C20277" w:rsidRDefault="00C20277" w:rsidP="00D36D11">
          <w:pPr>
            <w:pStyle w:val="NormalBodyText"/>
            <w:rPr>
              <w:b/>
              <w:bCs/>
              <w:sz w:val="20"/>
              <w:szCs w:val="20"/>
            </w:rPr>
          </w:pPr>
          <w:r>
            <w:rPr>
              <w:b/>
              <w:bCs/>
              <w:sz w:val="20"/>
              <w:szCs w:val="20"/>
            </w:rPr>
            <w:t xml:space="preserve">SAMLA 97 </w:t>
          </w:r>
        </w:p>
        <w:p w14:paraId="305D11D9" w14:textId="77777777" w:rsidR="00C20277" w:rsidRPr="00C20277" w:rsidRDefault="00C20277" w:rsidP="00D36D11">
          <w:pPr>
            <w:pStyle w:val="NormalBodyText"/>
            <w:rPr>
              <w:b/>
              <w:bCs/>
              <w:sz w:val="20"/>
              <w:szCs w:val="20"/>
            </w:rPr>
          </w:pPr>
        </w:p>
        <w:p w14:paraId="24CC8AD5" w14:textId="39063B97" w:rsidR="00502452" w:rsidRPr="00C20277" w:rsidRDefault="00B45A10" w:rsidP="00502452">
          <w:pPr>
            <w:pStyle w:val="NormalBodyText"/>
            <w:rPr>
              <w:b/>
              <w:bCs/>
              <w:sz w:val="20"/>
              <w:szCs w:val="20"/>
            </w:rPr>
          </w:pPr>
          <w:r>
            <w:rPr>
              <w:i/>
              <w:iCs/>
              <w:sz w:val="20"/>
              <w:szCs w:val="20"/>
            </w:rPr>
            <w:t>Digital Media Production and Fandom: Nancy Drew’s Presence in Cyberspace</w:t>
          </w:r>
          <w:r>
            <w:rPr>
              <w:i/>
              <w:iCs/>
              <w:sz w:val="20"/>
              <w:szCs w:val="20"/>
            </w:rPr>
            <w:tab/>
          </w:r>
          <w:r w:rsidR="00C20277">
            <w:rPr>
              <w:b/>
              <w:bCs/>
              <w:sz w:val="20"/>
              <w:szCs w:val="20"/>
            </w:rPr>
            <w:t>November 2025</w:t>
          </w:r>
        </w:p>
        <w:p w14:paraId="27D93999" w14:textId="1AABDB8B" w:rsidR="00CF1F98" w:rsidRDefault="00CF1F98" w:rsidP="00D36D11">
          <w:pPr>
            <w:pStyle w:val="NormalBodyText"/>
            <w:rPr>
              <w:b/>
              <w:bCs/>
              <w:sz w:val="20"/>
              <w:szCs w:val="20"/>
            </w:rPr>
          </w:pPr>
          <w:r>
            <w:rPr>
              <w:b/>
              <w:bCs/>
              <w:sz w:val="20"/>
              <w:szCs w:val="20"/>
            </w:rPr>
            <w:t>SAMLA 97</w:t>
          </w:r>
          <w:r w:rsidR="00B45A10">
            <w:rPr>
              <w:b/>
              <w:bCs/>
              <w:sz w:val="20"/>
              <w:szCs w:val="20"/>
            </w:rPr>
            <w:t xml:space="preserve"> </w:t>
          </w:r>
        </w:p>
        <w:p w14:paraId="3A3883C9" w14:textId="77777777" w:rsidR="00B45A10" w:rsidRDefault="00B45A10" w:rsidP="00D36D11">
          <w:pPr>
            <w:pStyle w:val="NormalBodyText"/>
            <w:rPr>
              <w:i/>
              <w:iCs/>
              <w:sz w:val="20"/>
              <w:szCs w:val="20"/>
            </w:rPr>
          </w:pPr>
        </w:p>
        <w:p w14:paraId="21159244" w14:textId="5D4278D3" w:rsidR="00502452" w:rsidRDefault="00415170" w:rsidP="00D36D11">
          <w:pPr>
            <w:pStyle w:val="NormalBodyText"/>
            <w:rPr>
              <w:b/>
              <w:bCs/>
              <w:sz w:val="20"/>
              <w:szCs w:val="20"/>
            </w:rPr>
          </w:pPr>
          <w:r>
            <w:rPr>
              <w:i/>
              <w:iCs/>
              <w:sz w:val="20"/>
              <w:szCs w:val="20"/>
            </w:rPr>
            <w:t>Small and Subtle Feminist Doings</w:t>
          </w:r>
          <w:r w:rsidR="00F53A12">
            <w:rPr>
              <w:i/>
              <w:iCs/>
              <w:sz w:val="20"/>
              <w:szCs w:val="20"/>
            </w:rPr>
            <w:tab/>
          </w:r>
          <w:r w:rsidR="00F53A12">
            <w:rPr>
              <w:b/>
              <w:bCs/>
              <w:sz w:val="20"/>
              <w:szCs w:val="20"/>
            </w:rPr>
            <w:t>July 2025</w:t>
          </w:r>
        </w:p>
        <w:p w14:paraId="6C4C107D" w14:textId="5C8BB542" w:rsidR="00F53A12" w:rsidRDefault="00F53A12" w:rsidP="00D36D11">
          <w:pPr>
            <w:pStyle w:val="NormalBodyText"/>
            <w:rPr>
              <w:b/>
              <w:bCs/>
              <w:sz w:val="20"/>
              <w:szCs w:val="20"/>
            </w:rPr>
          </w:pPr>
          <w:r>
            <w:rPr>
              <w:b/>
              <w:bCs/>
              <w:sz w:val="20"/>
              <w:szCs w:val="20"/>
            </w:rPr>
            <w:t>Feminisms and Rhetorics Conference</w:t>
          </w:r>
        </w:p>
        <w:p w14:paraId="2BD1C978" w14:textId="77777777" w:rsidR="00F53A12" w:rsidRPr="00F53A12" w:rsidRDefault="00F53A12" w:rsidP="00D36D11">
          <w:pPr>
            <w:pStyle w:val="NormalBodyText"/>
            <w:rPr>
              <w:b/>
              <w:bCs/>
              <w:sz w:val="20"/>
              <w:szCs w:val="20"/>
            </w:rPr>
          </w:pPr>
        </w:p>
        <w:p w14:paraId="62020B8A" w14:textId="50634A7C" w:rsidR="00F47D49" w:rsidRPr="0002363B" w:rsidRDefault="008C0DC7" w:rsidP="00D36D11">
          <w:pPr>
            <w:pStyle w:val="NormalBodyText"/>
            <w:rPr>
              <w:sz w:val="20"/>
              <w:szCs w:val="20"/>
            </w:rPr>
          </w:pPr>
          <w:r w:rsidRPr="0002363B">
            <w:rPr>
              <w:i/>
              <w:iCs/>
              <w:sz w:val="20"/>
              <w:szCs w:val="20"/>
            </w:rPr>
            <w:t>Moving Students Beyond ‘AI, write my paper, please’: AI assignments in Composition Courses</w:t>
          </w:r>
          <w:r w:rsidR="0081108B" w:rsidRPr="0002363B">
            <w:rPr>
              <w:i/>
              <w:iCs/>
              <w:sz w:val="20"/>
              <w:szCs w:val="20"/>
            </w:rPr>
            <w:tab/>
          </w:r>
          <w:r w:rsidR="0081108B" w:rsidRPr="0002363B">
            <w:rPr>
              <w:b/>
              <w:bCs/>
              <w:sz w:val="20"/>
              <w:szCs w:val="20"/>
            </w:rPr>
            <w:t>March 2025</w:t>
          </w:r>
        </w:p>
        <w:p w14:paraId="3FECA2F1" w14:textId="60EB00EF" w:rsidR="0081108B" w:rsidRPr="0002363B" w:rsidRDefault="00655A37" w:rsidP="00D36D11">
          <w:pPr>
            <w:pStyle w:val="NormalBodyText"/>
            <w:rPr>
              <w:b/>
              <w:bCs/>
              <w:sz w:val="20"/>
              <w:szCs w:val="20"/>
            </w:rPr>
          </w:pPr>
          <w:proofErr w:type="spellStart"/>
          <w:r w:rsidRPr="0002363B">
            <w:rPr>
              <w:b/>
              <w:bCs/>
              <w:sz w:val="20"/>
              <w:szCs w:val="20"/>
            </w:rPr>
            <w:t>NeMLA</w:t>
          </w:r>
          <w:proofErr w:type="spellEnd"/>
          <w:r w:rsidR="00AD5806" w:rsidRPr="0002363B">
            <w:rPr>
              <w:b/>
              <w:bCs/>
              <w:sz w:val="20"/>
              <w:szCs w:val="20"/>
            </w:rPr>
            <w:t xml:space="preserve"> 56</w:t>
          </w:r>
          <w:r w:rsidR="00AD5806" w:rsidRPr="0002363B">
            <w:rPr>
              <w:b/>
              <w:bCs/>
              <w:sz w:val="20"/>
              <w:szCs w:val="20"/>
              <w:vertAlign w:val="superscript"/>
            </w:rPr>
            <w:t>th</w:t>
          </w:r>
          <w:r w:rsidR="00AD5806" w:rsidRPr="0002363B">
            <w:rPr>
              <w:b/>
              <w:bCs/>
              <w:sz w:val="20"/>
              <w:szCs w:val="20"/>
            </w:rPr>
            <w:t xml:space="preserve"> Annual Convention</w:t>
          </w:r>
        </w:p>
        <w:p w14:paraId="30C177AC" w14:textId="77777777" w:rsidR="00655A37" w:rsidRPr="0002363B" w:rsidRDefault="00655A37" w:rsidP="00D36D11">
          <w:pPr>
            <w:pStyle w:val="NormalBodyText"/>
            <w:rPr>
              <w:b/>
              <w:bCs/>
              <w:sz w:val="20"/>
              <w:szCs w:val="20"/>
            </w:rPr>
          </w:pPr>
        </w:p>
        <w:p w14:paraId="5E07C07C" w14:textId="77777777" w:rsidR="00F2000F" w:rsidRDefault="008F3485" w:rsidP="00D36D11">
          <w:pPr>
            <w:pStyle w:val="NormalBodyText"/>
            <w:rPr>
              <w:i/>
              <w:iCs/>
              <w:sz w:val="20"/>
              <w:szCs w:val="20"/>
            </w:rPr>
          </w:pPr>
          <w:r w:rsidRPr="0002363B">
            <w:rPr>
              <w:i/>
              <w:iCs/>
              <w:sz w:val="20"/>
              <w:szCs w:val="20"/>
            </w:rPr>
            <w:t>Collaborative Multi-Tasking: Developing and Implementing the Feminist Action Alliance</w:t>
          </w:r>
          <w:r w:rsidR="009B37B9" w:rsidRPr="0002363B">
            <w:rPr>
              <w:i/>
              <w:iCs/>
              <w:sz w:val="20"/>
              <w:szCs w:val="20"/>
            </w:rPr>
            <w:t xml:space="preserve"> History </w:t>
          </w:r>
        </w:p>
        <w:p w14:paraId="0BB50A37" w14:textId="7E09EE4B" w:rsidR="00D562C4" w:rsidRPr="0002363B" w:rsidRDefault="009B37B9" w:rsidP="00D36D11">
          <w:pPr>
            <w:pStyle w:val="NormalBodyText"/>
            <w:rPr>
              <w:sz w:val="20"/>
              <w:szCs w:val="20"/>
            </w:rPr>
          </w:pPr>
          <w:r w:rsidRPr="0002363B">
            <w:rPr>
              <w:i/>
              <w:iCs/>
              <w:sz w:val="20"/>
              <w:szCs w:val="20"/>
            </w:rPr>
            <w:t>Project</w:t>
          </w:r>
          <w:r w:rsidRPr="0002363B">
            <w:rPr>
              <w:i/>
              <w:iCs/>
              <w:sz w:val="20"/>
              <w:szCs w:val="20"/>
            </w:rPr>
            <w:tab/>
          </w:r>
          <w:r w:rsidRPr="0002363B">
            <w:rPr>
              <w:b/>
              <w:bCs/>
              <w:sz w:val="20"/>
              <w:szCs w:val="20"/>
            </w:rPr>
            <w:t>October 2024</w:t>
          </w:r>
        </w:p>
        <w:p w14:paraId="0715DF64" w14:textId="2AEC8D43" w:rsidR="009B37B9" w:rsidRPr="0002363B" w:rsidRDefault="009B37B9" w:rsidP="00D36D11">
          <w:pPr>
            <w:pStyle w:val="NormalBodyText"/>
            <w:rPr>
              <w:sz w:val="20"/>
              <w:szCs w:val="20"/>
            </w:rPr>
          </w:pPr>
          <w:r w:rsidRPr="0002363B">
            <w:rPr>
              <w:sz w:val="20"/>
              <w:szCs w:val="20"/>
            </w:rPr>
            <w:t xml:space="preserve">Co-Presenters: Morna Gerrard, Tiffany Gray, </w:t>
          </w:r>
          <w:r w:rsidR="00F47D49" w:rsidRPr="0002363B">
            <w:rPr>
              <w:sz w:val="20"/>
              <w:szCs w:val="20"/>
            </w:rPr>
            <w:t>Suzanne Donner</w:t>
          </w:r>
        </w:p>
        <w:p w14:paraId="31A293E9" w14:textId="1840C017" w:rsidR="009B37B9" w:rsidRPr="0002363B" w:rsidRDefault="009B37B9" w:rsidP="00D36D11">
          <w:pPr>
            <w:pStyle w:val="NormalBodyText"/>
            <w:rPr>
              <w:b/>
              <w:bCs/>
              <w:sz w:val="20"/>
              <w:szCs w:val="20"/>
            </w:rPr>
          </w:pPr>
          <w:r w:rsidRPr="0002363B">
            <w:rPr>
              <w:b/>
              <w:bCs/>
              <w:sz w:val="20"/>
              <w:szCs w:val="20"/>
            </w:rPr>
            <w:t>Society of Georgia Archivists</w:t>
          </w:r>
        </w:p>
        <w:p w14:paraId="139362C4" w14:textId="77777777" w:rsidR="009B37B9" w:rsidRPr="0002363B" w:rsidRDefault="009B37B9" w:rsidP="00D36D11">
          <w:pPr>
            <w:pStyle w:val="NormalBodyText"/>
            <w:rPr>
              <w:b/>
              <w:bCs/>
              <w:sz w:val="20"/>
              <w:szCs w:val="20"/>
            </w:rPr>
          </w:pPr>
        </w:p>
        <w:p w14:paraId="54E9E804" w14:textId="492E2E5A" w:rsidR="008E69A4" w:rsidRPr="0002363B" w:rsidRDefault="004F4A88" w:rsidP="00D36D11">
          <w:pPr>
            <w:pStyle w:val="NormalBodyText"/>
            <w:rPr>
              <w:i/>
              <w:iCs/>
              <w:sz w:val="20"/>
              <w:szCs w:val="20"/>
            </w:rPr>
          </w:pPr>
          <w:r w:rsidRPr="0002363B">
            <w:rPr>
              <w:i/>
              <w:iCs/>
              <w:sz w:val="20"/>
              <w:szCs w:val="20"/>
            </w:rPr>
            <w:t>Labor Union</w:t>
          </w:r>
          <w:r w:rsidR="003A4B60" w:rsidRPr="0002363B">
            <w:rPr>
              <w:i/>
              <w:iCs/>
              <w:sz w:val="20"/>
              <w:szCs w:val="20"/>
            </w:rPr>
            <w:t>s: Justice Rhetoric</w:t>
          </w:r>
          <w:r w:rsidR="00CD6FD7" w:rsidRPr="0002363B">
            <w:rPr>
              <w:i/>
              <w:iCs/>
              <w:sz w:val="20"/>
              <w:szCs w:val="20"/>
            </w:rPr>
            <w:t xml:space="preserve"> as an Archival </w:t>
          </w:r>
          <w:r w:rsidR="00C60F15" w:rsidRPr="0002363B">
            <w:rPr>
              <w:i/>
              <w:iCs/>
              <w:sz w:val="20"/>
              <w:szCs w:val="20"/>
            </w:rPr>
            <w:t>Methodology and Pedagogical Practice</w:t>
          </w:r>
        </w:p>
        <w:p w14:paraId="3A574077" w14:textId="4D9DF656" w:rsidR="0058299D" w:rsidRPr="0002363B" w:rsidRDefault="0058299D" w:rsidP="00D36D11">
          <w:pPr>
            <w:pStyle w:val="NormalBodyText"/>
            <w:rPr>
              <w:sz w:val="20"/>
              <w:szCs w:val="20"/>
            </w:rPr>
          </w:pPr>
          <w:r w:rsidRPr="0002363B">
            <w:rPr>
              <w:b/>
              <w:bCs/>
              <w:sz w:val="20"/>
              <w:szCs w:val="20"/>
            </w:rPr>
            <w:t>Rhetoric Society of America</w:t>
          </w:r>
          <w:r w:rsidRPr="0002363B">
            <w:rPr>
              <w:b/>
              <w:bCs/>
              <w:sz w:val="20"/>
              <w:szCs w:val="20"/>
            </w:rPr>
            <w:tab/>
            <w:t>May 202</w:t>
          </w:r>
          <w:r w:rsidR="004D3304" w:rsidRPr="0002363B">
            <w:rPr>
              <w:b/>
              <w:bCs/>
              <w:sz w:val="20"/>
              <w:szCs w:val="20"/>
            </w:rPr>
            <w:t>4</w:t>
          </w:r>
        </w:p>
        <w:p w14:paraId="53BB4E92" w14:textId="77777777" w:rsidR="0058299D" w:rsidRPr="0002363B" w:rsidRDefault="0058299D" w:rsidP="00D36D11">
          <w:pPr>
            <w:pStyle w:val="NormalBodyText"/>
            <w:rPr>
              <w:sz w:val="20"/>
              <w:szCs w:val="20"/>
            </w:rPr>
          </w:pPr>
        </w:p>
        <w:p w14:paraId="2D06E397" w14:textId="3CBDB588" w:rsidR="004D688B" w:rsidRPr="0002363B" w:rsidRDefault="000251B2" w:rsidP="00D36D11">
          <w:pPr>
            <w:pStyle w:val="NormalBodyText"/>
            <w:rPr>
              <w:i/>
              <w:iCs/>
              <w:sz w:val="20"/>
              <w:szCs w:val="20"/>
            </w:rPr>
          </w:pPr>
          <w:r w:rsidRPr="0002363B">
            <w:rPr>
              <w:i/>
              <w:iCs/>
              <w:sz w:val="20"/>
              <w:szCs w:val="20"/>
            </w:rPr>
            <w:t xml:space="preserve">Missed Moments in the #SuffrageSyllabus: </w:t>
          </w:r>
          <w:r w:rsidR="00543D7C" w:rsidRPr="0002363B">
            <w:rPr>
              <w:i/>
              <w:iCs/>
              <w:sz w:val="20"/>
              <w:szCs w:val="20"/>
            </w:rPr>
            <w:t>19</w:t>
          </w:r>
          <w:r w:rsidR="00543D7C" w:rsidRPr="0002363B">
            <w:rPr>
              <w:i/>
              <w:iCs/>
              <w:sz w:val="20"/>
              <w:szCs w:val="20"/>
              <w:vertAlign w:val="superscript"/>
            </w:rPr>
            <w:t>th</w:t>
          </w:r>
          <w:r w:rsidR="00543D7C" w:rsidRPr="0002363B">
            <w:rPr>
              <w:i/>
              <w:iCs/>
              <w:sz w:val="20"/>
              <w:szCs w:val="20"/>
            </w:rPr>
            <w:t xml:space="preserve"> Century</w:t>
          </w:r>
          <w:r w:rsidR="00AB3186" w:rsidRPr="0002363B">
            <w:rPr>
              <w:i/>
              <w:iCs/>
              <w:sz w:val="20"/>
              <w:szCs w:val="20"/>
            </w:rPr>
            <w:t xml:space="preserve"> Territory Women and Suffrage</w:t>
          </w:r>
        </w:p>
        <w:p w14:paraId="42893497" w14:textId="79A4A793" w:rsidR="00AB3186" w:rsidRPr="0002363B" w:rsidRDefault="00AB3186" w:rsidP="00D36D11">
          <w:pPr>
            <w:pStyle w:val="NormalBodyText"/>
            <w:rPr>
              <w:sz w:val="20"/>
              <w:szCs w:val="20"/>
            </w:rPr>
          </w:pPr>
          <w:r w:rsidRPr="0002363B">
            <w:rPr>
              <w:b/>
              <w:bCs/>
              <w:sz w:val="20"/>
              <w:szCs w:val="20"/>
            </w:rPr>
            <w:t>SAMLA 95</w:t>
          </w:r>
          <w:r w:rsidRPr="0002363B">
            <w:rPr>
              <w:b/>
              <w:bCs/>
              <w:sz w:val="20"/>
              <w:szCs w:val="20"/>
            </w:rPr>
            <w:tab/>
            <w:t>November 2023</w:t>
          </w:r>
        </w:p>
        <w:p w14:paraId="3C60EC3F" w14:textId="77777777" w:rsidR="00AB3186" w:rsidRPr="0002363B" w:rsidRDefault="00AB3186" w:rsidP="00D36D11">
          <w:pPr>
            <w:pStyle w:val="NormalBodyText"/>
            <w:rPr>
              <w:b/>
              <w:bCs/>
              <w:sz w:val="20"/>
              <w:szCs w:val="20"/>
            </w:rPr>
          </w:pPr>
        </w:p>
        <w:p w14:paraId="11BA8A3D" w14:textId="1FA58C5F" w:rsidR="00D36D11" w:rsidRPr="0002363B" w:rsidRDefault="00D36D11" w:rsidP="00D36D11">
          <w:pPr>
            <w:pStyle w:val="NormalBodyText"/>
            <w:rPr>
              <w:i/>
              <w:iCs/>
              <w:sz w:val="20"/>
              <w:szCs w:val="20"/>
            </w:rPr>
          </w:pPr>
          <w:r w:rsidRPr="0002363B">
            <w:rPr>
              <w:i/>
              <w:iCs/>
              <w:sz w:val="20"/>
              <w:szCs w:val="20"/>
            </w:rPr>
            <w:t>19</w:t>
          </w:r>
          <w:r w:rsidRPr="0002363B">
            <w:rPr>
              <w:i/>
              <w:iCs/>
              <w:sz w:val="20"/>
              <w:szCs w:val="20"/>
              <w:vertAlign w:val="superscript"/>
            </w:rPr>
            <w:t>th</w:t>
          </w:r>
          <w:r w:rsidRPr="0002363B">
            <w:rPr>
              <w:i/>
              <w:iCs/>
              <w:sz w:val="20"/>
              <w:szCs w:val="20"/>
            </w:rPr>
            <w:t>-Century Women’s Expansion of Language through Fashion STATEMENTS</w:t>
          </w:r>
          <w:r w:rsidRPr="0002363B">
            <w:rPr>
              <w:i/>
              <w:iCs/>
              <w:sz w:val="20"/>
              <w:szCs w:val="20"/>
            </w:rPr>
            <w:tab/>
          </w:r>
        </w:p>
        <w:p w14:paraId="6580808C" w14:textId="2B74EC47" w:rsidR="00D36D11" w:rsidRPr="0002363B" w:rsidRDefault="00D36D11" w:rsidP="00BD3E2C">
          <w:pPr>
            <w:pStyle w:val="NormalBodyText"/>
            <w:rPr>
              <w:sz w:val="20"/>
              <w:szCs w:val="20"/>
            </w:rPr>
          </w:pPr>
          <w:r w:rsidRPr="0002363B">
            <w:rPr>
              <w:b/>
              <w:bCs/>
              <w:sz w:val="20"/>
              <w:szCs w:val="20"/>
            </w:rPr>
            <w:t>SAMLA 94</w:t>
          </w:r>
          <w:r w:rsidRPr="0002363B">
            <w:rPr>
              <w:b/>
              <w:bCs/>
              <w:sz w:val="20"/>
              <w:szCs w:val="20"/>
            </w:rPr>
            <w:tab/>
            <w:t>November 2022</w:t>
          </w:r>
          <w:r w:rsidRPr="0002363B">
            <w:rPr>
              <w:b/>
              <w:bCs/>
              <w:sz w:val="20"/>
              <w:szCs w:val="20"/>
            </w:rPr>
            <w:tab/>
          </w:r>
        </w:p>
        <w:p w14:paraId="037A84EF" w14:textId="613643FB" w:rsidR="008C073C" w:rsidRPr="0002363B" w:rsidRDefault="008C073C" w:rsidP="008C073C">
          <w:pPr>
            <w:pStyle w:val="SectionHeading"/>
            <w:rPr>
              <w:sz w:val="20"/>
              <w:szCs w:val="20"/>
            </w:rPr>
          </w:pPr>
          <w:r w:rsidRPr="0002363B">
            <w:rPr>
              <w:sz w:val="20"/>
              <w:szCs w:val="20"/>
            </w:rPr>
            <w:t>Peer Reviewer</w:t>
          </w:r>
          <w:r w:rsidRPr="0002363B">
            <w:rPr>
              <w:sz w:val="20"/>
              <w:szCs w:val="20"/>
            </w:rPr>
            <w:tab/>
          </w:r>
          <w:r w:rsidRPr="0002363B">
            <w:rPr>
              <w:sz w:val="20"/>
              <w:szCs w:val="20"/>
            </w:rPr>
            <w:tab/>
          </w:r>
          <w:r w:rsidRPr="0002363B">
            <w:rPr>
              <w:sz w:val="20"/>
              <w:szCs w:val="20"/>
            </w:rPr>
            <w:tab/>
          </w:r>
          <w:r w:rsidRPr="0002363B">
            <w:rPr>
              <w:sz w:val="20"/>
              <w:szCs w:val="20"/>
            </w:rPr>
            <w:tab/>
          </w:r>
          <w:r w:rsidRPr="0002363B">
            <w:rPr>
              <w:sz w:val="20"/>
              <w:szCs w:val="20"/>
            </w:rPr>
            <w:tab/>
          </w:r>
          <w:r w:rsidRPr="0002363B">
            <w:rPr>
              <w:sz w:val="20"/>
              <w:szCs w:val="20"/>
            </w:rPr>
            <w:tab/>
          </w:r>
          <w:r w:rsidRPr="0002363B">
            <w:rPr>
              <w:sz w:val="20"/>
              <w:szCs w:val="20"/>
            </w:rPr>
            <w:tab/>
          </w:r>
          <w:r w:rsidRPr="0002363B">
            <w:rPr>
              <w:sz w:val="20"/>
              <w:szCs w:val="20"/>
            </w:rPr>
            <w:tab/>
          </w:r>
        </w:p>
        <w:p w14:paraId="203DF206" w14:textId="170D5D14" w:rsidR="008C073C" w:rsidRDefault="008C073C" w:rsidP="00E77EE2">
          <w:pPr>
            <w:pStyle w:val="NormalBodyText"/>
            <w:rPr>
              <w:b/>
              <w:bCs/>
              <w:sz w:val="20"/>
              <w:szCs w:val="20"/>
            </w:rPr>
          </w:pPr>
          <w:r w:rsidRPr="0002363B">
            <w:rPr>
              <w:sz w:val="20"/>
              <w:szCs w:val="20"/>
            </w:rPr>
            <w:t>Coalition of Feminist Scholars in the History of Rhetoric and Composition</w:t>
          </w:r>
          <w:r w:rsidRPr="0002363B">
            <w:rPr>
              <w:sz w:val="20"/>
              <w:szCs w:val="20"/>
            </w:rPr>
            <w:tab/>
          </w:r>
          <w:r w:rsidR="00E136CC" w:rsidRPr="0002363B">
            <w:rPr>
              <w:b/>
              <w:bCs/>
              <w:sz w:val="20"/>
              <w:szCs w:val="20"/>
            </w:rPr>
            <w:t xml:space="preserve">March </w:t>
          </w:r>
          <w:r w:rsidR="00E77EE2" w:rsidRPr="0002363B">
            <w:rPr>
              <w:b/>
              <w:bCs/>
              <w:sz w:val="20"/>
              <w:szCs w:val="20"/>
            </w:rPr>
            <w:t>2024</w:t>
          </w:r>
        </w:p>
        <w:p w14:paraId="711B2AEA" w14:textId="1D2F9750" w:rsidR="004B5B52" w:rsidRPr="0002363B" w:rsidRDefault="00E50BBD" w:rsidP="004B5B52">
          <w:pPr>
            <w:pStyle w:val="SectionHeading"/>
            <w:rPr>
              <w:sz w:val="20"/>
              <w:szCs w:val="20"/>
            </w:rPr>
          </w:pPr>
          <w:r>
            <w:rPr>
              <w:sz w:val="20"/>
              <w:szCs w:val="20"/>
            </w:rPr>
            <w:t xml:space="preserve">Academic </w:t>
          </w:r>
          <w:r w:rsidR="004B5B52">
            <w:rPr>
              <w:sz w:val="20"/>
              <w:szCs w:val="20"/>
            </w:rPr>
            <w:t>committee</w:t>
          </w:r>
          <w:r>
            <w:rPr>
              <w:sz w:val="20"/>
              <w:szCs w:val="20"/>
            </w:rPr>
            <w:t xml:space="preserve"> Service</w:t>
          </w:r>
          <w:r w:rsidR="004B5B52">
            <w:rPr>
              <w:sz w:val="20"/>
              <w:szCs w:val="20"/>
            </w:rPr>
            <w:t xml:space="preserve"> </w:t>
          </w:r>
          <w:r w:rsidR="004B5B52" w:rsidRPr="0002363B">
            <w:rPr>
              <w:sz w:val="20"/>
              <w:szCs w:val="20"/>
            </w:rPr>
            <w:tab/>
          </w:r>
          <w:r w:rsidR="004B5B52" w:rsidRPr="0002363B">
            <w:rPr>
              <w:sz w:val="20"/>
              <w:szCs w:val="20"/>
            </w:rPr>
            <w:tab/>
          </w:r>
          <w:r w:rsidR="004B5B52" w:rsidRPr="0002363B">
            <w:rPr>
              <w:sz w:val="20"/>
              <w:szCs w:val="20"/>
            </w:rPr>
            <w:tab/>
          </w:r>
          <w:r w:rsidR="004B5B52" w:rsidRPr="0002363B">
            <w:rPr>
              <w:sz w:val="20"/>
              <w:szCs w:val="20"/>
            </w:rPr>
            <w:tab/>
          </w:r>
          <w:r w:rsidR="004B5B52" w:rsidRPr="0002363B">
            <w:rPr>
              <w:sz w:val="20"/>
              <w:szCs w:val="20"/>
            </w:rPr>
            <w:tab/>
          </w:r>
          <w:r w:rsidR="004B5B52" w:rsidRPr="0002363B">
            <w:rPr>
              <w:sz w:val="20"/>
              <w:szCs w:val="20"/>
            </w:rPr>
            <w:tab/>
          </w:r>
          <w:r w:rsidR="004B5B52" w:rsidRPr="0002363B">
            <w:rPr>
              <w:sz w:val="20"/>
              <w:szCs w:val="20"/>
            </w:rPr>
            <w:tab/>
          </w:r>
          <w:r w:rsidR="004B5B52" w:rsidRPr="0002363B">
            <w:rPr>
              <w:sz w:val="20"/>
              <w:szCs w:val="20"/>
            </w:rPr>
            <w:tab/>
          </w:r>
        </w:p>
        <w:p w14:paraId="6845C7D9" w14:textId="1DB82EB3" w:rsidR="00E50BBD" w:rsidRPr="00E37847" w:rsidRDefault="00E50BBD" w:rsidP="004B5B52">
          <w:pPr>
            <w:pStyle w:val="NormalBodyText"/>
            <w:rPr>
              <w:b/>
              <w:bCs/>
              <w:sz w:val="20"/>
              <w:szCs w:val="20"/>
            </w:rPr>
          </w:pPr>
          <w:r>
            <w:rPr>
              <w:sz w:val="20"/>
              <w:szCs w:val="20"/>
            </w:rPr>
            <w:t xml:space="preserve">FYWP Committee </w:t>
          </w:r>
          <w:r>
            <w:rPr>
              <w:sz w:val="20"/>
              <w:szCs w:val="20"/>
            </w:rPr>
            <w:tab/>
          </w:r>
          <w:r w:rsidR="00E37847">
            <w:rPr>
              <w:b/>
              <w:bCs/>
              <w:sz w:val="20"/>
              <w:szCs w:val="20"/>
            </w:rPr>
            <w:t>Ju</w:t>
          </w:r>
          <w:r w:rsidR="00FD628F">
            <w:rPr>
              <w:b/>
              <w:bCs/>
              <w:sz w:val="20"/>
              <w:szCs w:val="20"/>
            </w:rPr>
            <w:t>ne 2025 – May 2026</w:t>
          </w:r>
        </w:p>
        <w:p w14:paraId="4D598FF4" w14:textId="650DC7A5" w:rsidR="0070163A" w:rsidRPr="0002363B" w:rsidRDefault="0070163A" w:rsidP="0070163A">
          <w:pPr>
            <w:pStyle w:val="SectionHeading"/>
            <w:rPr>
              <w:sz w:val="20"/>
              <w:szCs w:val="20"/>
            </w:rPr>
          </w:pPr>
          <w:r w:rsidRPr="0002363B">
            <w:rPr>
              <w:sz w:val="20"/>
              <w:szCs w:val="20"/>
            </w:rPr>
            <w:t>Academic Working Groups</w:t>
          </w:r>
          <w:r w:rsidRPr="0002363B">
            <w:rPr>
              <w:sz w:val="20"/>
              <w:szCs w:val="20"/>
            </w:rPr>
            <w:tab/>
          </w:r>
          <w:r w:rsidRPr="0002363B">
            <w:rPr>
              <w:sz w:val="20"/>
              <w:szCs w:val="20"/>
            </w:rPr>
            <w:tab/>
          </w:r>
          <w:r w:rsidRPr="0002363B">
            <w:rPr>
              <w:sz w:val="20"/>
              <w:szCs w:val="20"/>
            </w:rPr>
            <w:tab/>
          </w:r>
          <w:r w:rsidRPr="0002363B">
            <w:rPr>
              <w:sz w:val="20"/>
              <w:szCs w:val="20"/>
            </w:rPr>
            <w:tab/>
          </w:r>
          <w:r w:rsidRPr="0002363B">
            <w:rPr>
              <w:sz w:val="20"/>
              <w:szCs w:val="20"/>
            </w:rPr>
            <w:tab/>
          </w:r>
          <w:r w:rsidRPr="0002363B">
            <w:rPr>
              <w:sz w:val="20"/>
              <w:szCs w:val="20"/>
            </w:rPr>
            <w:tab/>
          </w:r>
          <w:r w:rsidRPr="0002363B">
            <w:rPr>
              <w:sz w:val="20"/>
              <w:szCs w:val="20"/>
            </w:rPr>
            <w:tab/>
          </w:r>
          <w:r w:rsidRPr="0002363B">
            <w:rPr>
              <w:sz w:val="20"/>
              <w:szCs w:val="20"/>
            </w:rPr>
            <w:tab/>
          </w:r>
        </w:p>
        <w:p w14:paraId="793A0138" w14:textId="77777777" w:rsidR="00DE672E" w:rsidRPr="0002363B" w:rsidRDefault="00DE672E" w:rsidP="00DE672E">
          <w:pPr>
            <w:pStyle w:val="NormalBodyText"/>
            <w:rPr>
              <w:b/>
              <w:bCs/>
              <w:sz w:val="20"/>
              <w:szCs w:val="20"/>
            </w:rPr>
          </w:pPr>
          <w:r w:rsidRPr="0002363B">
            <w:rPr>
              <w:sz w:val="20"/>
              <w:szCs w:val="20"/>
            </w:rPr>
            <w:t xml:space="preserve">AI Pedagogy for FYWP </w:t>
          </w:r>
          <w:r w:rsidRPr="0002363B">
            <w:rPr>
              <w:sz w:val="20"/>
              <w:szCs w:val="20"/>
            </w:rPr>
            <w:tab/>
          </w:r>
          <w:r w:rsidRPr="0002363B">
            <w:rPr>
              <w:b/>
              <w:bCs/>
              <w:sz w:val="20"/>
              <w:szCs w:val="20"/>
            </w:rPr>
            <w:t>January 2025 – Present</w:t>
          </w:r>
        </w:p>
        <w:p w14:paraId="5995C76C" w14:textId="147F1300" w:rsidR="00DE672E" w:rsidRPr="0002363B" w:rsidRDefault="00693FB4" w:rsidP="00DE672E">
          <w:pPr>
            <w:pStyle w:val="NormalBodyText"/>
            <w:rPr>
              <w:b/>
              <w:bCs/>
              <w:sz w:val="20"/>
              <w:szCs w:val="20"/>
            </w:rPr>
          </w:pPr>
          <w:r>
            <w:rPr>
              <w:sz w:val="20"/>
              <w:szCs w:val="20"/>
            </w:rPr>
            <w:t>Multimodal</w:t>
          </w:r>
          <w:r w:rsidR="00DE672E" w:rsidRPr="0002363B">
            <w:rPr>
              <w:sz w:val="20"/>
              <w:szCs w:val="20"/>
            </w:rPr>
            <w:t xml:space="preserve"> Pedagogy </w:t>
          </w:r>
          <w:r w:rsidR="00DE672E" w:rsidRPr="0002363B">
            <w:rPr>
              <w:sz w:val="20"/>
              <w:szCs w:val="20"/>
            </w:rPr>
            <w:tab/>
          </w:r>
          <w:r w:rsidR="00DE672E" w:rsidRPr="0002363B">
            <w:rPr>
              <w:b/>
              <w:bCs/>
              <w:sz w:val="20"/>
              <w:szCs w:val="20"/>
            </w:rPr>
            <w:t>August 2024 - Present</w:t>
          </w:r>
        </w:p>
        <w:p w14:paraId="758A2130" w14:textId="00FDB393" w:rsidR="00DE672E" w:rsidRPr="0002363B" w:rsidRDefault="008827D0" w:rsidP="00AE28D7">
          <w:pPr>
            <w:pStyle w:val="NormalBodyText"/>
            <w:rPr>
              <w:b/>
              <w:bCs/>
              <w:sz w:val="20"/>
              <w:szCs w:val="20"/>
            </w:rPr>
          </w:pPr>
          <w:r w:rsidRPr="0002363B">
            <w:rPr>
              <w:sz w:val="20"/>
              <w:szCs w:val="20"/>
            </w:rPr>
            <w:t xml:space="preserve">Contract and </w:t>
          </w:r>
          <w:r w:rsidR="0070163A" w:rsidRPr="0002363B">
            <w:rPr>
              <w:sz w:val="20"/>
              <w:szCs w:val="20"/>
            </w:rPr>
            <w:t>Labor-Based</w:t>
          </w:r>
          <w:r w:rsidRPr="0002363B">
            <w:rPr>
              <w:sz w:val="20"/>
              <w:szCs w:val="20"/>
            </w:rPr>
            <w:t xml:space="preserve"> </w:t>
          </w:r>
          <w:r w:rsidR="0070163A" w:rsidRPr="0002363B">
            <w:rPr>
              <w:sz w:val="20"/>
              <w:szCs w:val="20"/>
            </w:rPr>
            <w:t>Grading</w:t>
          </w:r>
          <w:r w:rsidR="0070163A" w:rsidRPr="0002363B">
            <w:rPr>
              <w:sz w:val="20"/>
              <w:szCs w:val="20"/>
            </w:rPr>
            <w:tab/>
          </w:r>
          <w:r w:rsidR="004C220B" w:rsidRPr="0002363B">
            <w:rPr>
              <w:b/>
              <w:bCs/>
              <w:sz w:val="20"/>
              <w:szCs w:val="20"/>
            </w:rPr>
            <w:t>January 2024 – Present</w:t>
          </w:r>
        </w:p>
        <w:p w14:paraId="6899EE4C" w14:textId="0B920553" w:rsidR="00F54A49" w:rsidRPr="0002363B" w:rsidRDefault="00D36D11" w:rsidP="00F54A49">
          <w:pPr>
            <w:pStyle w:val="SectionHeading"/>
            <w:rPr>
              <w:sz w:val="20"/>
              <w:szCs w:val="20"/>
            </w:rPr>
          </w:pPr>
          <w:r w:rsidRPr="0002363B">
            <w:rPr>
              <w:sz w:val="20"/>
              <w:szCs w:val="20"/>
            </w:rPr>
            <w:t>Awards Received</w:t>
          </w:r>
        </w:p>
        <w:p w14:paraId="42DAA46B" w14:textId="4DA5FFB4" w:rsidR="00BA7587" w:rsidRPr="00BA7587" w:rsidRDefault="00BA7587" w:rsidP="00BC6488">
          <w:pPr>
            <w:pStyle w:val="NormalBodyText"/>
            <w:rPr>
              <w:b/>
              <w:bCs/>
              <w:sz w:val="20"/>
              <w:szCs w:val="20"/>
            </w:rPr>
          </w:pPr>
          <w:r>
            <w:rPr>
              <w:sz w:val="20"/>
              <w:szCs w:val="20"/>
            </w:rPr>
            <w:t>Graduate Teaching Fellowship – Georgia State University FYWP</w:t>
          </w:r>
          <w:r>
            <w:rPr>
              <w:sz w:val="20"/>
              <w:szCs w:val="20"/>
            </w:rPr>
            <w:tab/>
          </w:r>
          <w:r>
            <w:rPr>
              <w:b/>
              <w:bCs/>
              <w:sz w:val="20"/>
              <w:szCs w:val="20"/>
            </w:rPr>
            <w:t>Spring 202</w:t>
          </w:r>
          <w:r w:rsidR="00743C7D">
            <w:rPr>
              <w:b/>
              <w:bCs/>
              <w:sz w:val="20"/>
              <w:szCs w:val="20"/>
            </w:rPr>
            <w:t>6</w:t>
          </w:r>
        </w:p>
        <w:p w14:paraId="7F23A13B" w14:textId="13A883F2" w:rsidR="00EA7328" w:rsidRPr="0002363B" w:rsidRDefault="00EA7328" w:rsidP="00BC6488">
          <w:pPr>
            <w:pStyle w:val="NormalBodyText"/>
            <w:rPr>
              <w:sz w:val="20"/>
              <w:szCs w:val="20"/>
            </w:rPr>
          </w:pPr>
          <w:r w:rsidRPr="0002363B">
            <w:rPr>
              <w:sz w:val="20"/>
              <w:szCs w:val="20"/>
            </w:rPr>
            <w:t xml:space="preserve">Graduate Student Travel Award </w:t>
          </w:r>
          <w:r w:rsidR="008436CB" w:rsidRPr="0002363B">
            <w:rPr>
              <w:sz w:val="20"/>
              <w:szCs w:val="20"/>
            </w:rPr>
            <w:t>–</w:t>
          </w:r>
          <w:r w:rsidRPr="0002363B">
            <w:rPr>
              <w:sz w:val="20"/>
              <w:szCs w:val="20"/>
            </w:rPr>
            <w:t xml:space="preserve"> </w:t>
          </w:r>
          <w:proofErr w:type="spellStart"/>
          <w:r w:rsidR="008436CB" w:rsidRPr="0002363B">
            <w:rPr>
              <w:sz w:val="20"/>
              <w:szCs w:val="20"/>
            </w:rPr>
            <w:t>NeMLA</w:t>
          </w:r>
          <w:proofErr w:type="spellEnd"/>
          <w:r w:rsidR="008436CB" w:rsidRPr="0002363B">
            <w:rPr>
              <w:sz w:val="20"/>
              <w:szCs w:val="20"/>
            </w:rPr>
            <w:t xml:space="preserve"> Conference</w:t>
          </w:r>
          <w:r w:rsidR="008436CB" w:rsidRPr="0002363B">
            <w:rPr>
              <w:sz w:val="20"/>
              <w:szCs w:val="20"/>
            </w:rPr>
            <w:tab/>
          </w:r>
          <w:r w:rsidR="008436CB" w:rsidRPr="0002363B">
            <w:rPr>
              <w:b/>
              <w:bCs/>
              <w:sz w:val="20"/>
              <w:szCs w:val="20"/>
            </w:rPr>
            <w:t>March 2025</w:t>
          </w:r>
        </w:p>
        <w:p w14:paraId="179B5509" w14:textId="1A1DAA86" w:rsidR="00684F01" w:rsidRPr="0002363B" w:rsidRDefault="00277DF6" w:rsidP="00BC6488">
          <w:pPr>
            <w:pStyle w:val="NormalBodyText"/>
            <w:rPr>
              <w:sz w:val="20"/>
              <w:szCs w:val="20"/>
            </w:rPr>
          </w:pPr>
          <w:r w:rsidRPr="0002363B">
            <w:rPr>
              <w:sz w:val="20"/>
              <w:szCs w:val="20"/>
            </w:rPr>
            <w:lastRenderedPageBreak/>
            <w:t>Deans Graduate Research Award – Georgia State University</w:t>
          </w:r>
          <w:r w:rsidRPr="0002363B">
            <w:rPr>
              <w:sz w:val="20"/>
              <w:szCs w:val="20"/>
            </w:rPr>
            <w:tab/>
          </w:r>
          <w:r w:rsidRPr="0002363B">
            <w:rPr>
              <w:b/>
              <w:bCs/>
              <w:sz w:val="20"/>
              <w:szCs w:val="20"/>
            </w:rPr>
            <w:t>April 2024</w:t>
          </w:r>
        </w:p>
        <w:p w14:paraId="78BF802D" w14:textId="1812783C" w:rsidR="009437DF" w:rsidRPr="0002363B" w:rsidRDefault="009437DF" w:rsidP="00BC6488">
          <w:pPr>
            <w:pStyle w:val="NormalBodyText"/>
            <w:rPr>
              <w:sz w:val="20"/>
              <w:szCs w:val="20"/>
            </w:rPr>
          </w:pPr>
          <w:r w:rsidRPr="0002363B">
            <w:rPr>
              <w:sz w:val="20"/>
              <w:szCs w:val="20"/>
            </w:rPr>
            <w:t>Grant Award, Howard W. Hunter Foundation</w:t>
          </w:r>
          <w:r w:rsidRPr="0002363B">
            <w:rPr>
              <w:sz w:val="20"/>
              <w:szCs w:val="20"/>
            </w:rPr>
            <w:tab/>
          </w:r>
          <w:r w:rsidRPr="0002363B">
            <w:rPr>
              <w:b/>
              <w:bCs/>
              <w:sz w:val="20"/>
              <w:szCs w:val="20"/>
            </w:rPr>
            <w:t>February 2024</w:t>
          </w:r>
        </w:p>
        <w:p w14:paraId="5C9E2E41" w14:textId="09540E91" w:rsidR="00BC6488" w:rsidRPr="0002363B" w:rsidRDefault="00CD3EA9" w:rsidP="00BC6488">
          <w:pPr>
            <w:pStyle w:val="NormalBodyText"/>
            <w:rPr>
              <w:sz w:val="20"/>
              <w:szCs w:val="20"/>
            </w:rPr>
          </w:pPr>
          <w:r w:rsidRPr="0002363B">
            <w:rPr>
              <w:sz w:val="20"/>
              <w:szCs w:val="20"/>
            </w:rPr>
            <w:t>Panel Participant – Georgia State University Graduate Teaching Assistant Training</w:t>
          </w:r>
          <w:r w:rsidRPr="0002363B">
            <w:rPr>
              <w:sz w:val="20"/>
              <w:szCs w:val="20"/>
            </w:rPr>
            <w:tab/>
          </w:r>
          <w:r w:rsidR="00C07CDE" w:rsidRPr="0002363B">
            <w:rPr>
              <w:b/>
              <w:bCs/>
              <w:sz w:val="20"/>
              <w:szCs w:val="20"/>
            </w:rPr>
            <w:t>February 2024</w:t>
          </w:r>
        </w:p>
        <w:p w14:paraId="191104F1" w14:textId="7A16ED65" w:rsidR="00BC6488" w:rsidRPr="0002363B" w:rsidRDefault="00BC6488" w:rsidP="00BC6488">
          <w:pPr>
            <w:pStyle w:val="NormalBodyText"/>
            <w:rPr>
              <w:sz w:val="20"/>
              <w:szCs w:val="20"/>
            </w:rPr>
          </w:pPr>
          <w:r w:rsidRPr="0002363B">
            <w:rPr>
              <w:sz w:val="20"/>
              <w:szCs w:val="20"/>
            </w:rPr>
            <w:t>Graduate Student Writing Award – Georgia State University</w:t>
          </w:r>
          <w:r w:rsidRPr="0002363B">
            <w:rPr>
              <w:sz w:val="20"/>
              <w:szCs w:val="20"/>
            </w:rPr>
            <w:tab/>
          </w:r>
          <w:r w:rsidRPr="0002363B">
            <w:rPr>
              <w:b/>
              <w:bCs/>
              <w:sz w:val="20"/>
              <w:szCs w:val="20"/>
            </w:rPr>
            <w:t>April 2023</w:t>
          </w:r>
        </w:p>
        <w:p w14:paraId="3976A53A" w14:textId="2E4076B6" w:rsidR="00BC6488" w:rsidRPr="0002363B" w:rsidRDefault="00BC6488" w:rsidP="00BC6488">
          <w:pPr>
            <w:pStyle w:val="NormalBodyText"/>
            <w:rPr>
              <w:sz w:val="20"/>
              <w:szCs w:val="20"/>
            </w:rPr>
          </w:pPr>
          <w:r w:rsidRPr="0002363B">
            <w:rPr>
              <w:sz w:val="20"/>
              <w:szCs w:val="20"/>
            </w:rPr>
            <w:t>Harper Fund Travel Award Honorable Mention</w:t>
          </w:r>
          <w:r w:rsidRPr="0002363B">
            <w:rPr>
              <w:sz w:val="20"/>
              <w:szCs w:val="20"/>
            </w:rPr>
            <w:tab/>
          </w:r>
          <w:r w:rsidRPr="0002363B">
            <w:rPr>
              <w:b/>
              <w:bCs/>
              <w:sz w:val="20"/>
              <w:szCs w:val="20"/>
            </w:rPr>
            <w:t>November 2022</w:t>
          </w:r>
        </w:p>
        <w:p w14:paraId="5DDADEC0" w14:textId="7EB9D03D" w:rsidR="00D36D11" w:rsidRPr="0002363B" w:rsidRDefault="00D36D11" w:rsidP="00D36D11">
          <w:pPr>
            <w:pStyle w:val="NormalBodyText"/>
            <w:rPr>
              <w:sz w:val="20"/>
              <w:szCs w:val="20"/>
            </w:rPr>
          </w:pPr>
          <w:r w:rsidRPr="0002363B">
            <w:rPr>
              <w:sz w:val="20"/>
              <w:szCs w:val="20"/>
            </w:rPr>
            <w:t>IEF Study Abroad Scholarship</w:t>
          </w:r>
          <w:r w:rsidRPr="0002363B">
            <w:rPr>
              <w:sz w:val="20"/>
              <w:szCs w:val="20"/>
            </w:rPr>
            <w:tab/>
          </w:r>
          <w:r w:rsidRPr="0002363B">
            <w:rPr>
              <w:b/>
              <w:bCs/>
              <w:sz w:val="20"/>
              <w:szCs w:val="20"/>
            </w:rPr>
            <w:t>Summer 2022</w:t>
          </w:r>
        </w:p>
        <w:p w14:paraId="235DFB36" w14:textId="58EB71BF" w:rsidR="00866A01" w:rsidRPr="0002363B" w:rsidRDefault="00D36D11" w:rsidP="00751E58">
          <w:pPr>
            <w:pStyle w:val="NormalBodyText"/>
            <w:rPr>
              <w:sz w:val="20"/>
              <w:szCs w:val="20"/>
            </w:rPr>
          </w:pPr>
          <w:r w:rsidRPr="0002363B">
            <w:rPr>
              <w:sz w:val="20"/>
              <w:szCs w:val="20"/>
            </w:rPr>
            <w:t>GSU Foundation Scholarship</w:t>
          </w:r>
          <w:r w:rsidRPr="0002363B">
            <w:rPr>
              <w:sz w:val="20"/>
              <w:szCs w:val="20"/>
            </w:rPr>
            <w:tab/>
          </w:r>
          <w:r w:rsidRPr="0002363B">
            <w:rPr>
              <w:b/>
              <w:bCs/>
              <w:sz w:val="20"/>
              <w:szCs w:val="20"/>
            </w:rPr>
            <w:t>Summer 2022</w:t>
          </w:r>
          <w:r w:rsidRPr="0002363B">
            <w:rPr>
              <w:sz w:val="20"/>
              <w:szCs w:val="20"/>
            </w:rPr>
            <w:t xml:space="preserve"> </w:t>
          </w:r>
        </w:p>
        <w:p w14:paraId="0FFEF91B" w14:textId="42D93F4B" w:rsidR="008C073C" w:rsidRPr="0002363B" w:rsidRDefault="008C073C" w:rsidP="008C073C">
          <w:pPr>
            <w:pStyle w:val="SectionHeading"/>
            <w:rPr>
              <w:sz w:val="20"/>
              <w:szCs w:val="20"/>
            </w:rPr>
          </w:pPr>
          <w:r w:rsidRPr="0002363B">
            <w:rPr>
              <w:sz w:val="20"/>
              <w:szCs w:val="20"/>
            </w:rPr>
            <w:t>Academic Memberships</w:t>
          </w:r>
          <w:r w:rsidRPr="0002363B">
            <w:rPr>
              <w:sz w:val="20"/>
              <w:szCs w:val="20"/>
            </w:rPr>
            <w:tab/>
          </w:r>
          <w:r w:rsidRPr="0002363B">
            <w:rPr>
              <w:sz w:val="20"/>
              <w:szCs w:val="20"/>
            </w:rPr>
            <w:tab/>
          </w:r>
          <w:r w:rsidRPr="0002363B">
            <w:rPr>
              <w:sz w:val="20"/>
              <w:szCs w:val="20"/>
            </w:rPr>
            <w:tab/>
          </w:r>
          <w:r w:rsidRPr="0002363B">
            <w:rPr>
              <w:sz w:val="20"/>
              <w:szCs w:val="20"/>
            </w:rPr>
            <w:tab/>
          </w:r>
          <w:r w:rsidRPr="0002363B">
            <w:rPr>
              <w:sz w:val="20"/>
              <w:szCs w:val="20"/>
            </w:rPr>
            <w:tab/>
          </w:r>
          <w:r w:rsidRPr="0002363B">
            <w:rPr>
              <w:sz w:val="20"/>
              <w:szCs w:val="20"/>
            </w:rPr>
            <w:tab/>
          </w:r>
          <w:r w:rsidRPr="0002363B">
            <w:rPr>
              <w:sz w:val="20"/>
              <w:szCs w:val="20"/>
            </w:rPr>
            <w:tab/>
          </w:r>
          <w:r w:rsidRPr="0002363B">
            <w:rPr>
              <w:sz w:val="20"/>
              <w:szCs w:val="20"/>
            </w:rPr>
            <w:tab/>
          </w:r>
          <w:r w:rsidRPr="0002363B">
            <w:rPr>
              <w:sz w:val="20"/>
              <w:szCs w:val="20"/>
            </w:rPr>
            <w:tab/>
          </w:r>
        </w:p>
        <w:p w14:paraId="4E877E63" w14:textId="3D8FCAAE" w:rsidR="00FA09D6" w:rsidRPr="0002363B" w:rsidRDefault="00FA09D6" w:rsidP="008C073C">
          <w:pPr>
            <w:pStyle w:val="NormalBodyText"/>
            <w:rPr>
              <w:sz w:val="20"/>
              <w:szCs w:val="20"/>
            </w:rPr>
          </w:pPr>
          <w:r w:rsidRPr="0002363B">
            <w:rPr>
              <w:sz w:val="20"/>
              <w:szCs w:val="20"/>
            </w:rPr>
            <w:t xml:space="preserve">Northeastern Modern Language </w:t>
          </w:r>
          <w:r w:rsidR="005A589F" w:rsidRPr="0002363B">
            <w:rPr>
              <w:sz w:val="20"/>
              <w:szCs w:val="20"/>
            </w:rPr>
            <w:t>Association</w:t>
          </w:r>
          <w:r w:rsidR="005A589F" w:rsidRPr="0002363B">
            <w:rPr>
              <w:sz w:val="20"/>
              <w:szCs w:val="20"/>
            </w:rPr>
            <w:tab/>
          </w:r>
          <w:r w:rsidR="005A589F" w:rsidRPr="0002363B">
            <w:rPr>
              <w:b/>
              <w:bCs/>
              <w:sz w:val="20"/>
              <w:szCs w:val="20"/>
            </w:rPr>
            <w:t>2024 - Present</w:t>
          </w:r>
        </w:p>
        <w:p w14:paraId="0BC6D6D0" w14:textId="695DCCD2" w:rsidR="00FA09D6" w:rsidRPr="0002363B" w:rsidRDefault="00FA09D6" w:rsidP="008C073C">
          <w:pPr>
            <w:pStyle w:val="NormalBodyText"/>
            <w:rPr>
              <w:sz w:val="20"/>
              <w:szCs w:val="20"/>
            </w:rPr>
          </w:pPr>
          <w:r w:rsidRPr="0002363B">
            <w:rPr>
              <w:sz w:val="20"/>
              <w:szCs w:val="20"/>
            </w:rPr>
            <w:t>Society of Georgia Archivists</w:t>
          </w:r>
          <w:r w:rsidRPr="0002363B">
            <w:rPr>
              <w:sz w:val="20"/>
              <w:szCs w:val="20"/>
            </w:rPr>
            <w:tab/>
          </w:r>
          <w:r w:rsidRPr="0002363B">
            <w:rPr>
              <w:b/>
              <w:bCs/>
              <w:sz w:val="20"/>
              <w:szCs w:val="20"/>
            </w:rPr>
            <w:t>2024 - Present</w:t>
          </w:r>
        </w:p>
        <w:p w14:paraId="43A73748" w14:textId="7DFDC6F6" w:rsidR="008C073C" w:rsidRPr="0002363B" w:rsidRDefault="008C073C" w:rsidP="008C073C">
          <w:pPr>
            <w:pStyle w:val="NormalBodyText"/>
            <w:rPr>
              <w:sz w:val="20"/>
              <w:szCs w:val="20"/>
            </w:rPr>
          </w:pPr>
          <w:r w:rsidRPr="0002363B">
            <w:rPr>
              <w:sz w:val="20"/>
              <w:szCs w:val="20"/>
            </w:rPr>
            <w:t>Coalition of Feminist Scholars in the History of Rhetoric and Composition</w:t>
          </w:r>
          <w:r w:rsidRPr="0002363B">
            <w:rPr>
              <w:sz w:val="20"/>
              <w:szCs w:val="20"/>
            </w:rPr>
            <w:tab/>
          </w:r>
          <w:r w:rsidRPr="0002363B">
            <w:rPr>
              <w:b/>
              <w:bCs/>
              <w:sz w:val="20"/>
              <w:szCs w:val="20"/>
            </w:rPr>
            <w:t>2024 - Present</w:t>
          </w:r>
        </w:p>
        <w:p w14:paraId="0100A106" w14:textId="77777777" w:rsidR="008C073C" w:rsidRPr="0002363B" w:rsidRDefault="008C073C" w:rsidP="008C073C">
          <w:pPr>
            <w:pStyle w:val="NormalBodyText"/>
            <w:rPr>
              <w:sz w:val="20"/>
              <w:szCs w:val="20"/>
            </w:rPr>
          </w:pPr>
          <w:r w:rsidRPr="0002363B">
            <w:rPr>
              <w:sz w:val="20"/>
              <w:szCs w:val="20"/>
            </w:rPr>
            <w:t>Rhetoric Society of America</w:t>
          </w:r>
          <w:r w:rsidRPr="0002363B">
            <w:rPr>
              <w:sz w:val="20"/>
              <w:szCs w:val="20"/>
            </w:rPr>
            <w:tab/>
          </w:r>
          <w:r w:rsidRPr="0002363B">
            <w:rPr>
              <w:b/>
              <w:bCs/>
              <w:sz w:val="20"/>
              <w:szCs w:val="20"/>
            </w:rPr>
            <w:t>2023 - Present</w:t>
          </w:r>
        </w:p>
        <w:p w14:paraId="102E0AD2" w14:textId="77777777" w:rsidR="008C073C" w:rsidRPr="0002363B" w:rsidRDefault="008C073C" w:rsidP="008C073C">
          <w:pPr>
            <w:pStyle w:val="NormalBodyText"/>
            <w:rPr>
              <w:sz w:val="20"/>
              <w:szCs w:val="20"/>
            </w:rPr>
          </w:pPr>
          <w:r w:rsidRPr="0002363B">
            <w:rPr>
              <w:sz w:val="20"/>
              <w:szCs w:val="20"/>
            </w:rPr>
            <w:t>South Atlantic Modern Language Association</w:t>
          </w:r>
          <w:r w:rsidRPr="0002363B">
            <w:rPr>
              <w:sz w:val="20"/>
              <w:szCs w:val="20"/>
            </w:rPr>
            <w:tab/>
          </w:r>
          <w:r w:rsidRPr="0002363B">
            <w:rPr>
              <w:b/>
              <w:bCs/>
              <w:sz w:val="20"/>
              <w:szCs w:val="20"/>
            </w:rPr>
            <w:t>2022 - Present</w:t>
          </w:r>
        </w:p>
        <w:p w14:paraId="16521534" w14:textId="77777777" w:rsidR="008C073C" w:rsidRPr="0002363B" w:rsidRDefault="008C073C" w:rsidP="007C5DB3">
          <w:pPr>
            <w:pStyle w:val="SpaceAfter1NoRightIndent"/>
            <w:ind w:left="0"/>
            <w:rPr>
              <w:sz w:val="20"/>
              <w:szCs w:val="20"/>
            </w:rPr>
          </w:pPr>
        </w:p>
        <w:p w14:paraId="2289BBA8" w14:textId="58F6899B" w:rsidR="00351293" w:rsidRPr="0002363B" w:rsidRDefault="007C5DB3" w:rsidP="007C5DB3">
          <w:pPr>
            <w:pStyle w:val="SpaceAfter1NoRightIndent"/>
            <w:ind w:left="0"/>
            <w:rPr>
              <w:sz w:val="20"/>
              <w:szCs w:val="20"/>
            </w:rPr>
          </w:pPr>
          <w:r w:rsidRPr="0002363B">
            <w:rPr>
              <w:sz w:val="20"/>
              <w:szCs w:val="20"/>
            </w:rPr>
            <w:t>WORK EXPERIENCE</w:t>
          </w:r>
          <w:r w:rsidR="000647E3" w:rsidRPr="0002363B">
            <w:rPr>
              <w:sz w:val="20"/>
              <w:szCs w:val="20"/>
            </w:rPr>
            <w:t xml:space="preserve">: </w:t>
          </w:r>
        </w:p>
      </w:sdtContent>
    </w:sdt>
    <w:p w14:paraId="7DDEB6AC" w14:textId="32B56E53" w:rsidR="001D2C74" w:rsidRPr="0002363B" w:rsidRDefault="005A589F" w:rsidP="001D2C74">
      <w:pPr>
        <w:pStyle w:val="JobTitle"/>
        <w:rPr>
          <w:sz w:val="20"/>
          <w:szCs w:val="20"/>
        </w:rPr>
      </w:pPr>
      <w:r w:rsidRPr="0002363B">
        <w:rPr>
          <w:sz w:val="20"/>
          <w:szCs w:val="20"/>
        </w:rPr>
        <w:t>Graduate Research Assistant, Georgia State University</w:t>
      </w:r>
      <w:r w:rsidR="001D2C74" w:rsidRPr="0002363B">
        <w:rPr>
          <w:sz w:val="20"/>
          <w:szCs w:val="20"/>
        </w:rPr>
        <w:tab/>
        <w:t>January 2024 – Present</w:t>
      </w:r>
    </w:p>
    <w:p w14:paraId="4F41235C" w14:textId="281A1CC5" w:rsidR="001D2C74" w:rsidRPr="0002363B" w:rsidRDefault="001D2C74" w:rsidP="001D2C74">
      <w:pPr>
        <w:pStyle w:val="JobTitle"/>
        <w:rPr>
          <w:sz w:val="20"/>
          <w:szCs w:val="20"/>
        </w:rPr>
      </w:pPr>
      <w:r w:rsidRPr="0002363B">
        <w:rPr>
          <w:sz w:val="20"/>
          <w:szCs w:val="20"/>
        </w:rPr>
        <w:t xml:space="preserve">Advisor: Lynee Lewis </w:t>
      </w:r>
      <w:proofErr w:type="spellStart"/>
      <w:r w:rsidRPr="0002363B">
        <w:rPr>
          <w:sz w:val="20"/>
          <w:szCs w:val="20"/>
        </w:rPr>
        <w:t>Gaillet</w:t>
      </w:r>
      <w:proofErr w:type="spellEnd"/>
    </w:p>
    <w:p w14:paraId="670C9163" w14:textId="464EF30F" w:rsidR="001D2C74" w:rsidRPr="0002363B" w:rsidRDefault="001D2C74" w:rsidP="001D2C74">
      <w:pPr>
        <w:pStyle w:val="JobTitle"/>
        <w:rPr>
          <w:b w:val="0"/>
          <w:bCs/>
          <w:sz w:val="20"/>
          <w:szCs w:val="20"/>
        </w:rPr>
      </w:pPr>
      <w:r w:rsidRPr="0002363B">
        <w:rPr>
          <w:b w:val="0"/>
          <w:bCs/>
          <w:sz w:val="20"/>
          <w:szCs w:val="20"/>
        </w:rPr>
        <w:t xml:space="preserve">Currently working as a research assistant for </w:t>
      </w:r>
      <w:r w:rsidR="00100AEF" w:rsidRPr="0002363B">
        <w:rPr>
          <w:b w:val="0"/>
          <w:bCs/>
          <w:sz w:val="20"/>
          <w:szCs w:val="20"/>
        </w:rPr>
        <w:t>D</w:t>
      </w:r>
      <w:r w:rsidRPr="0002363B">
        <w:rPr>
          <w:b w:val="0"/>
          <w:bCs/>
          <w:sz w:val="20"/>
          <w:szCs w:val="20"/>
        </w:rPr>
        <w:t xml:space="preserve">istinguished </w:t>
      </w:r>
      <w:r w:rsidR="00100AEF" w:rsidRPr="0002363B">
        <w:rPr>
          <w:b w:val="0"/>
          <w:bCs/>
          <w:sz w:val="20"/>
          <w:szCs w:val="20"/>
        </w:rPr>
        <w:t>P</w:t>
      </w:r>
      <w:r w:rsidRPr="0002363B">
        <w:rPr>
          <w:b w:val="0"/>
          <w:bCs/>
          <w:sz w:val="20"/>
          <w:szCs w:val="20"/>
        </w:rPr>
        <w:t xml:space="preserve">rofessor in the Department of English at Georgia State University. Work includes </w:t>
      </w:r>
      <w:r w:rsidR="004D2562" w:rsidRPr="0002363B">
        <w:rPr>
          <w:b w:val="0"/>
          <w:bCs/>
          <w:sz w:val="20"/>
          <w:szCs w:val="20"/>
        </w:rPr>
        <w:t>journal and periodical research</w:t>
      </w:r>
      <w:r w:rsidRPr="0002363B">
        <w:rPr>
          <w:b w:val="0"/>
          <w:bCs/>
          <w:sz w:val="20"/>
          <w:szCs w:val="20"/>
        </w:rPr>
        <w:t xml:space="preserve">, editing written manuscripts, design digital material for presentations and/or </w:t>
      </w:r>
      <w:r w:rsidR="004D2562" w:rsidRPr="0002363B">
        <w:rPr>
          <w:b w:val="0"/>
          <w:bCs/>
          <w:sz w:val="20"/>
          <w:szCs w:val="20"/>
        </w:rPr>
        <w:t xml:space="preserve">academic courses, collaborative publication writings, and </w:t>
      </w:r>
      <w:r w:rsidR="00D811F3" w:rsidRPr="0002363B">
        <w:rPr>
          <w:b w:val="0"/>
          <w:bCs/>
          <w:sz w:val="20"/>
          <w:szCs w:val="20"/>
        </w:rPr>
        <w:t xml:space="preserve">assisted communication to students enrolled in </w:t>
      </w:r>
      <w:r w:rsidR="00143D59" w:rsidRPr="0002363B">
        <w:rPr>
          <w:b w:val="0"/>
          <w:bCs/>
          <w:sz w:val="20"/>
          <w:szCs w:val="20"/>
        </w:rPr>
        <w:t xml:space="preserve">English courses. </w:t>
      </w:r>
    </w:p>
    <w:p w14:paraId="3711D5CE" w14:textId="77777777" w:rsidR="00143D59" w:rsidRPr="0002363B" w:rsidRDefault="00143D59" w:rsidP="001D2C74">
      <w:pPr>
        <w:pStyle w:val="JobTitle"/>
        <w:rPr>
          <w:b w:val="0"/>
          <w:bCs/>
          <w:sz w:val="20"/>
          <w:szCs w:val="20"/>
        </w:rPr>
      </w:pPr>
    </w:p>
    <w:p w14:paraId="7A17FDF0" w14:textId="77777777" w:rsidR="00B7548D" w:rsidRDefault="000923B1">
      <w:pPr>
        <w:pStyle w:val="JobTitle"/>
        <w:rPr>
          <w:sz w:val="20"/>
          <w:szCs w:val="20"/>
        </w:rPr>
      </w:pPr>
      <w:r w:rsidRPr="0002363B">
        <w:rPr>
          <w:sz w:val="20"/>
          <w:szCs w:val="20"/>
        </w:rPr>
        <w:t>Graduate Research Assistant,</w:t>
      </w:r>
      <w:r w:rsidR="003B3634" w:rsidRPr="0002363B">
        <w:rPr>
          <w:sz w:val="20"/>
          <w:szCs w:val="20"/>
        </w:rPr>
        <w:t xml:space="preserve"> Special Collections,</w:t>
      </w:r>
      <w:r w:rsidRPr="0002363B">
        <w:rPr>
          <w:sz w:val="20"/>
          <w:szCs w:val="20"/>
        </w:rPr>
        <w:t xml:space="preserve"> Georgia State University </w:t>
      </w:r>
    </w:p>
    <w:p w14:paraId="334F7E69" w14:textId="696C4821" w:rsidR="006F3EA1" w:rsidRPr="0002363B" w:rsidRDefault="000923B1">
      <w:pPr>
        <w:pStyle w:val="JobTitle"/>
        <w:rPr>
          <w:sz w:val="20"/>
          <w:szCs w:val="20"/>
        </w:rPr>
      </w:pPr>
      <w:r w:rsidRPr="0002363B">
        <w:rPr>
          <w:sz w:val="20"/>
          <w:szCs w:val="20"/>
        </w:rPr>
        <w:t>Special Collections, Atlanta, GA</w:t>
      </w:r>
      <w:r w:rsidRPr="0002363B">
        <w:rPr>
          <w:sz w:val="20"/>
          <w:szCs w:val="20"/>
        </w:rPr>
        <w:tab/>
        <w:t>August 2023 – Present</w:t>
      </w:r>
    </w:p>
    <w:p w14:paraId="4BDC7AEE" w14:textId="1AB05C48" w:rsidR="00DD5A68" w:rsidRPr="0002363B" w:rsidRDefault="001D2C74" w:rsidP="00DD5A68">
      <w:pPr>
        <w:pStyle w:val="JobTitle"/>
        <w:rPr>
          <w:b w:val="0"/>
          <w:bCs/>
          <w:sz w:val="20"/>
          <w:szCs w:val="20"/>
        </w:rPr>
      </w:pPr>
      <w:r w:rsidRPr="0002363B">
        <w:rPr>
          <w:b w:val="0"/>
          <w:bCs/>
          <w:sz w:val="20"/>
          <w:szCs w:val="20"/>
        </w:rPr>
        <w:t>Worked</w:t>
      </w:r>
      <w:r w:rsidR="00DD5A68" w:rsidRPr="0002363B">
        <w:rPr>
          <w:b w:val="0"/>
          <w:bCs/>
          <w:sz w:val="20"/>
          <w:szCs w:val="20"/>
        </w:rPr>
        <w:t xml:space="preserve"> as a Graduate Research Assistant for Georgia State University’s Special Collections Department. My work focuses on researching</w:t>
      </w:r>
      <w:r w:rsidR="00BF651C" w:rsidRPr="0002363B">
        <w:rPr>
          <w:b w:val="0"/>
          <w:bCs/>
          <w:sz w:val="20"/>
          <w:szCs w:val="20"/>
        </w:rPr>
        <w:t xml:space="preserve"> archival materials from</w:t>
      </w:r>
      <w:r w:rsidR="00F11409" w:rsidRPr="0002363B">
        <w:rPr>
          <w:b w:val="0"/>
          <w:bCs/>
          <w:sz w:val="20"/>
          <w:szCs w:val="20"/>
        </w:rPr>
        <w:t xml:space="preserve"> the Atlanta based feminist organization Feminist Action Alliance from the early 1970’s to the early 1980’s.</w:t>
      </w:r>
      <w:r w:rsidR="00BF651C" w:rsidRPr="0002363B">
        <w:rPr>
          <w:b w:val="0"/>
          <w:bCs/>
          <w:sz w:val="20"/>
          <w:szCs w:val="20"/>
        </w:rPr>
        <w:t xml:space="preserve"> My work also includes direct engagement with living </w:t>
      </w:r>
      <w:r w:rsidR="000D2842" w:rsidRPr="0002363B">
        <w:rPr>
          <w:b w:val="0"/>
          <w:bCs/>
          <w:sz w:val="20"/>
          <w:szCs w:val="20"/>
        </w:rPr>
        <w:t>Feminist Action members</w:t>
      </w:r>
      <w:r w:rsidR="00A45B02" w:rsidRPr="0002363B">
        <w:rPr>
          <w:b w:val="0"/>
          <w:bCs/>
          <w:sz w:val="20"/>
          <w:szCs w:val="20"/>
        </w:rPr>
        <w:t>, conducting oral histor</w:t>
      </w:r>
      <w:r w:rsidR="00C60795" w:rsidRPr="0002363B">
        <w:rPr>
          <w:b w:val="0"/>
          <w:bCs/>
          <w:sz w:val="20"/>
          <w:szCs w:val="20"/>
        </w:rPr>
        <w:t xml:space="preserve">ies, </w:t>
      </w:r>
      <w:r w:rsidR="00A17FE3" w:rsidRPr="0002363B">
        <w:rPr>
          <w:b w:val="0"/>
          <w:bCs/>
          <w:sz w:val="20"/>
          <w:szCs w:val="20"/>
        </w:rPr>
        <w:t xml:space="preserve">helping to build out an online </w:t>
      </w:r>
      <w:proofErr w:type="spellStart"/>
      <w:r w:rsidR="00A17FE3" w:rsidRPr="0002363B">
        <w:rPr>
          <w:b w:val="0"/>
          <w:bCs/>
          <w:sz w:val="20"/>
          <w:szCs w:val="20"/>
        </w:rPr>
        <w:t>LibGuide</w:t>
      </w:r>
      <w:proofErr w:type="spellEnd"/>
      <w:r w:rsidR="00A17FE3" w:rsidRPr="0002363B">
        <w:rPr>
          <w:b w:val="0"/>
          <w:bCs/>
          <w:sz w:val="20"/>
          <w:szCs w:val="20"/>
        </w:rPr>
        <w:t xml:space="preserve"> </w:t>
      </w:r>
      <w:r w:rsidR="002D21AE" w:rsidRPr="0002363B">
        <w:rPr>
          <w:b w:val="0"/>
          <w:bCs/>
          <w:sz w:val="20"/>
          <w:szCs w:val="20"/>
        </w:rPr>
        <w:t xml:space="preserve">Reference page for the research </w:t>
      </w:r>
      <w:r w:rsidR="00C60795" w:rsidRPr="0002363B">
        <w:rPr>
          <w:b w:val="0"/>
          <w:bCs/>
          <w:sz w:val="20"/>
          <w:szCs w:val="20"/>
        </w:rPr>
        <w:t xml:space="preserve">and writing a full historical account of Feminist Action Alliance. </w:t>
      </w:r>
    </w:p>
    <w:p w14:paraId="4888BFCE" w14:textId="77777777" w:rsidR="00143D59" w:rsidRPr="0002363B" w:rsidRDefault="00143D59" w:rsidP="00143D59">
      <w:pPr>
        <w:pStyle w:val="JobTitle"/>
        <w:ind w:left="0"/>
        <w:rPr>
          <w:sz w:val="20"/>
          <w:szCs w:val="20"/>
        </w:rPr>
      </w:pPr>
    </w:p>
    <w:p w14:paraId="125D3DF6" w14:textId="582AC96C" w:rsidR="00EF411E" w:rsidRPr="0002363B" w:rsidRDefault="00EF411E">
      <w:pPr>
        <w:pStyle w:val="JobTitle"/>
        <w:rPr>
          <w:sz w:val="20"/>
          <w:szCs w:val="20"/>
        </w:rPr>
      </w:pPr>
      <w:r w:rsidRPr="0002363B">
        <w:rPr>
          <w:sz w:val="20"/>
          <w:szCs w:val="20"/>
        </w:rPr>
        <w:t>Tutor, Writing Studio, Georgia State University, Atlanta, GA</w:t>
      </w:r>
      <w:r w:rsidR="0007131A" w:rsidRPr="0002363B">
        <w:rPr>
          <w:sz w:val="20"/>
          <w:szCs w:val="20"/>
        </w:rPr>
        <w:tab/>
        <w:t>August 2023 – May 2024</w:t>
      </w:r>
    </w:p>
    <w:p w14:paraId="0E80D774" w14:textId="53CDE55B" w:rsidR="0007131A" w:rsidRPr="0002363B" w:rsidRDefault="0007131A">
      <w:pPr>
        <w:pStyle w:val="JobTitle"/>
        <w:rPr>
          <w:b w:val="0"/>
          <w:bCs/>
          <w:sz w:val="20"/>
          <w:szCs w:val="20"/>
        </w:rPr>
      </w:pPr>
      <w:r w:rsidRPr="0002363B">
        <w:rPr>
          <w:b w:val="0"/>
          <w:bCs/>
          <w:sz w:val="20"/>
          <w:szCs w:val="20"/>
        </w:rPr>
        <w:t xml:space="preserve">Worked in the writing studio as a tutor to </w:t>
      </w:r>
      <w:r w:rsidR="00383A7C" w:rsidRPr="0002363B">
        <w:rPr>
          <w:b w:val="0"/>
          <w:bCs/>
          <w:sz w:val="20"/>
          <w:szCs w:val="20"/>
        </w:rPr>
        <w:t xml:space="preserve">undergraduate and graduate university students, as well as academic faculty and staff. Work included helping tutee’s design, refine, revise, and edit written manuscripts, including, but not limited to, course </w:t>
      </w:r>
      <w:r w:rsidR="00132B23">
        <w:rPr>
          <w:b w:val="0"/>
          <w:bCs/>
          <w:sz w:val="20"/>
          <w:szCs w:val="20"/>
        </w:rPr>
        <w:t>assignments</w:t>
      </w:r>
      <w:r w:rsidR="00383A7C" w:rsidRPr="0002363B">
        <w:rPr>
          <w:b w:val="0"/>
          <w:bCs/>
          <w:sz w:val="20"/>
          <w:szCs w:val="20"/>
        </w:rPr>
        <w:t xml:space="preserve">, </w:t>
      </w:r>
      <w:r w:rsidR="00536001" w:rsidRPr="0002363B">
        <w:rPr>
          <w:b w:val="0"/>
          <w:bCs/>
          <w:sz w:val="20"/>
          <w:szCs w:val="20"/>
        </w:rPr>
        <w:t>papers for publication, resumes and cover letters, application essays</w:t>
      </w:r>
      <w:r w:rsidR="00650F2B" w:rsidRPr="0002363B">
        <w:rPr>
          <w:b w:val="0"/>
          <w:bCs/>
          <w:sz w:val="20"/>
          <w:szCs w:val="20"/>
        </w:rPr>
        <w:t xml:space="preserve">, and </w:t>
      </w:r>
      <w:r w:rsidR="00117511" w:rsidRPr="0002363B">
        <w:rPr>
          <w:b w:val="0"/>
          <w:bCs/>
          <w:sz w:val="20"/>
          <w:szCs w:val="20"/>
        </w:rPr>
        <w:t xml:space="preserve">professional documents. </w:t>
      </w:r>
    </w:p>
    <w:p w14:paraId="7017011F" w14:textId="77777777" w:rsidR="00117511" w:rsidRPr="0002363B" w:rsidRDefault="00117511">
      <w:pPr>
        <w:pStyle w:val="JobTitle"/>
        <w:rPr>
          <w:b w:val="0"/>
          <w:bCs/>
          <w:sz w:val="20"/>
          <w:szCs w:val="20"/>
        </w:rPr>
      </w:pPr>
    </w:p>
    <w:p w14:paraId="17F459A5" w14:textId="77777777" w:rsidR="00B7548D" w:rsidRDefault="003547F2">
      <w:pPr>
        <w:pStyle w:val="JobTitle"/>
        <w:rPr>
          <w:sz w:val="20"/>
          <w:szCs w:val="20"/>
        </w:rPr>
      </w:pPr>
      <w:r w:rsidRPr="0002363B">
        <w:rPr>
          <w:sz w:val="20"/>
          <w:szCs w:val="20"/>
        </w:rPr>
        <w:t xml:space="preserve">Graduate Research Assistant, </w:t>
      </w:r>
      <w:r w:rsidR="003B3634" w:rsidRPr="0002363B">
        <w:rPr>
          <w:sz w:val="20"/>
          <w:szCs w:val="20"/>
        </w:rPr>
        <w:t xml:space="preserve">Applied Linguistics, </w:t>
      </w:r>
      <w:r w:rsidRPr="0002363B">
        <w:rPr>
          <w:sz w:val="20"/>
          <w:szCs w:val="20"/>
        </w:rPr>
        <w:t xml:space="preserve">Georgia State University, </w:t>
      </w:r>
    </w:p>
    <w:p w14:paraId="04AB5CAE" w14:textId="0575EC3B" w:rsidR="003547F2" w:rsidRPr="0002363B" w:rsidRDefault="003547F2">
      <w:pPr>
        <w:pStyle w:val="JobTitle"/>
        <w:rPr>
          <w:sz w:val="20"/>
          <w:szCs w:val="20"/>
        </w:rPr>
      </w:pPr>
      <w:r w:rsidRPr="0002363B">
        <w:rPr>
          <w:sz w:val="20"/>
          <w:szCs w:val="20"/>
        </w:rPr>
        <w:t>Atlanta, GA</w:t>
      </w:r>
      <w:r w:rsidRPr="0002363B">
        <w:rPr>
          <w:sz w:val="20"/>
          <w:szCs w:val="20"/>
        </w:rPr>
        <w:tab/>
      </w:r>
      <w:r w:rsidR="0007131A" w:rsidRPr="0002363B">
        <w:rPr>
          <w:sz w:val="20"/>
          <w:szCs w:val="20"/>
        </w:rPr>
        <w:t xml:space="preserve">January </w:t>
      </w:r>
      <w:r w:rsidRPr="0002363B">
        <w:rPr>
          <w:sz w:val="20"/>
          <w:szCs w:val="20"/>
        </w:rPr>
        <w:t>2022-</w:t>
      </w:r>
      <w:r w:rsidR="00BE6AE5" w:rsidRPr="0002363B">
        <w:rPr>
          <w:sz w:val="20"/>
          <w:szCs w:val="20"/>
        </w:rPr>
        <w:t xml:space="preserve"> April </w:t>
      </w:r>
      <w:r w:rsidR="00981B48" w:rsidRPr="0002363B">
        <w:rPr>
          <w:sz w:val="20"/>
          <w:szCs w:val="20"/>
        </w:rPr>
        <w:t>2023</w:t>
      </w:r>
    </w:p>
    <w:p w14:paraId="32C66497" w14:textId="53955A23" w:rsidR="003547F2" w:rsidRPr="0002363B" w:rsidRDefault="008B050E">
      <w:pPr>
        <w:pStyle w:val="JobTitle"/>
        <w:rPr>
          <w:b w:val="0"/>
          <w:bCs/>
          <w:sz w:val="20"/>
          <w:szCs w:val="20"/>
        </w:rPr>
      </w:pPr>
      <w:r w:rsidRPr="0002363B">
        <w:rPr>
          <w:b w:val="0"/>
          <w:bCs/>
          <w:sz w:val="20"/>
          <w:szCs w:val="20"/>
        </w:rPr>
        <w:t>Worked</w:t>
      </w:r>
      <w:r w:rsidR="003547F2" w:rsidRPr="0002363B">
        <w:rPr>
          <w:b w:val="0"/>
          <w:bCs/>
          <w:sz w:val="20"/>
          <w:szCs w:val="20"/>
        </w:rPr>
        <w:t xml:space="preserve"> as a Graduate Research Assistant for the Applied Linguistics Department. My work includ</w:t>
      </w:r>
      <w:r w:rsidRPr="0002363B">
        <w:rPr>
          <w:b w:val="0"/>
          <w:bCs/>
          <w:sz w:val="20"/>
          <w:szCs w:val="20"/>
        </w:rPr>
        <w:t>ed</w:t>
      </w:r>
      <w:r w:rsidR="003547F2" w:rsidRPr="0002363B">
        <w:rPr>
          <w:b w:val="0"/>
          <w:bCs/>
          <w:sz w:val="20"/>
          <w:szCs w:val="20"/>
        </w:rPr>
        <w:t xml:space="preserve"> essay annotation</w:t>
      </w:r>
      <w:r w:rsidR="00E45FF8" w:rsidRPr="0002363B">
        <w:rPr>
          <w:b w:val="0"/>
          <w:bCs/>
          <w:sz w:val="20"/>
          <w:szCs w:val="20"/>
        </w:rPr>
        <w:t>s for SAT styled essays. My annotations focus</w:t>
      </w:r>
      <w:r w:rsidRPr="0002363B">
        <w:rPr>
          <w:b w:val="0"/>
          <w:bCs/>
          <w:sz w:val="20"/>
          <w:szCs w:val="20"/>
        </w:rPr>
        <w:t>ed</w:t>
      </w:r>
      <w:r w:rsidR="00E45FF8" w:rsidRPr="0002363B">
        <w:rPr>
          <w:b w:val="0"/>
          <w:bCs/>
          <w:sz w:val="20"/>
          <w:szCs w:val="20"/>
        </w:rPr>
        <w:t xml:space="preserve"> on identifying each </w:t>
      </w:r>
      <w:r w:rsidR="00AB30FC" w:rsidRPr="0002363B">
        <w:rPr>
          <w:b w:val="0"/>
          <w:bCs/>
          <w:sz w:val="20"/>
          <w:szCs w:val="20"/>
        </w:rPr>
        <w:t>essay’s</w:t>
      </w:r>
      <w:r w:rsidR="00E45FF8" w:rsidRPr="0002363B">
        <w:rPr>
          <w:b w:val="0"/>
          <w:bCs/>
          <w:sz w:val="20"/>
          <w:szCs w:val="20"/>
        </w:rPr>
        <w:t xml:space="preserve"> argumentation development, strength of the argument presented, and the clarity of the argument given. </w:t>
      </w:r>
    </w:p>
    <w:p w14:paraId="0AB087B1" w14:textId="77777777" w:rsidR="00E45FF8" w:rsidRPr="0002363B" w:rsidRDefault="00E45FF8">
      <w:pPr>
        <w:pStyle w:val="JobTitle"/>
        <w:rPr>
          <w:b w:val="0"/>
          <w:bCs/>
          <w:sz w:val="20"/>
          <w:szCs w:val="20"/>
        </w:rPr>
      </w:pPr>
    </w:p>
    <w:p w14:paraId="18F0D6A1" w14:textId="59FEB18A" w:rsidR="00351293" w:rsidRPr="0002363B" w:rsidRDefault="007C5DB3">
      <w:pPr>
        <w:pStyle w:val="JobTitle"/>
        <w:rPr>
          <w:sz w:val="20"/>
          <w:szCs w:val="20"/>
        </w:rPr>
      </w:pPr>
      <w:r w:rsidRPr="0002363B">
        <w:rPr>
          <w:sz w:val="20"/>
          <w:szCs w:val="20"/>
        </w:rPr>
        <w:t>Pilates Instructor - Independent Contractor and Small Business</w:t>
      </w:r>
      <w:r w:rsidR="008E7319" w:rsidRPr="0002363B">
        <w:rPr>
          <w:sz w:val="20"/>
          <w:szCs w:val="20"/>
        </w:rPr>
        <w:t xml:space="preserve"> Owner</w:t>
      </w:r>
      <w:r w:rsidRPr="0002363B">
        <w:rPr>
          <w:sz w:val="20"/>
          <w:szCs w:val="20"/>
        </w:rPr>
        <w:tab/>
      </w:r>
    </w:p>
    <w:p w14:paraId="3DA04E5C" w14:textId="06517A54" w:rsidR="00BE0E1B" w:rsidRPr="0002363B" w:rsidRDefault="00BE0E1B" w:rsidP="0021298B">
      <w:pPr>
        <w:pStyle w:val="SpaceAfter"/>
        <w:spacing w:after="0"/>
        <w:rPr>
          <w:b/>
          <w:bCs/>
          <w:sz w:val="20"/>
          <w:szCs w:val="20"/>
        </w:rPr>
      </w:pPr>
      <w:r w:rsidRPr="0002363B">
        <w:rPr>
          <w:b/>
          <w:bCs/>
          <w:sz w:val="20"/>
          <w:szCs w:val="20"/>
        </w:rPr>
        <w:t xml:space="preserve">Pilates with Tiffany, </w:t>
      </w:r>
      <w:r w:rsidR="001765B0" w:rsidRPr="0002363B">
        <w:rPr>
          <w:b/>
          <w:bCs/>
          <w:sz w:val="20"/>
          <w:szCs w:val="20"/>
        </w:rPr>
        <w:t>Kathleen, GA</w:t>
      </w:r>
      <w:r w:rsidRPr="0002363B">
        <w:rPr>
          <w:b/>
          <w:bCs/>
          <w:sz w:val="20"/>
          <w:szCs w:val="20"/>
        </w:rPr>
        <w:tab/>
        <w:t>200</w:t>
      </w:r>
      <w:r w:rsidR="00BC6FDE" w:rsidRPr="0002363B">
        <w:rPr>
          <w:b/>
          <w:bCs/>
          <w:sz w:val="20"/>
          <w:szCs w:val="20"/>
        </w:rPr>
        <w:t>7</w:t>
      </w:r>
      <w:r w:rsidRPr="0002363B">
        <w:rPr>
          <w:b/>
          <w:bCs/>
          <w:sz w:val="20"/>
          <w:szCs w:val="20"/>
        </w:rPr>
        <w:t xml:space="preserve"> - Present</w:t>
      </w:r>
    </w:p>
    <w:p w14:paraId="3ED1D099" w14:textId="14732836" w:rsidR="001765B0" w:rsidRPr="0002363B" w:rsidRDefault="001765B0" w:rsidP="0021298B">
      <w:pPr>
        <w:pStyle w:val="SpaceAfter"/>
        <w:spacing w:after="0"/>
        <w:rPr>
          <w:b/>
          <w:bCs/>
          <w:sz w:val="20"/>
          <w:szCs w:val="20"/>
        </w:rPr>
      </w:pPr>
      <w:r w:rsidRPr="0002363B">
        <w:rPr>
          <w:b/>
          <w:bCs/>
          <w:sz w:val="20"/>
          <w:szCs w:val="20"/>
        </w:rPr>
        <w:t>Inspire Pilates Studio, Warner Robins, GA</w:t>
      </w:r>
      <w:r w:rsidRPr="0002363B">
        <w:rPr>
          <w:b/>
          <w:bCs/>
          <w:sz w:val="20"/>
          <w:szCs w:val="20"/>
        </w:rPr>
        <w:tab/>
        <w:t>2021 - Present</w:t>
      </w:r>
    </w:p>
    <w:p w14:paraId="48CBA788" w14:textId="0DBDA0E3" w:rsidR="00BE0E1B" w:rsidRPr="0002363B" w:rsidRDefault="00BE0E1B" w:rsidP="0021298B">
      <w:pPr>
        <w:pStyle w:val="SpaceAfter"/>
        <w:spacing w:after="0"/>
        <w:rPr>
          <w:b/>
          <w:bCs/>
          <w:sz w:val="20"/>
          <w:szCs w:val="20"/>
        </w:rPr>
      </w:pPr>
      <w:r w:rsidRPr="0002363B">
        <w:rPr>
          <w:b/>
          <w:bCs/>
          <w:sz w:val="20"/>
          <w:szCs w:val="20"/>
        </w:rPr>
        <w:t xml:space="preserve">In Perfect Balance, Lancaster, CA </w:t>
      </w:r>
      <w:r w:rsidRPr="0002363B">
        <w:rPr>
          <w:b/>
          <w:bCs/>
          <w:sz w:val="20"/>
          <w:szCs w:val="20"/>
        </w:rPr>
        <w:tab/>
        <w:t>2010 - 2019</w:t>
      </w:r>
    </w:p>
    <w:p w14:paraId="6A66939C" w14:textId="2D979DB1" w:rsidR="0021298B" w:rsidRPr="0002363B" w:rsidRDefault="00E047EA" w:rsidP="00BE0E1B">
      <w:pPr>
        <w:pStyle w:val="SpaceAfter"/>
        <w:spacing w:after="0"/>
        <w:rPr>
          <w:b/>
          <w:bCs/>
          <w:sz w:val="20"/>
          <w:szCs w:val="20"/>
        </w:rPr>
      </w:pPr>
      <w:r w:rsidRPr="0002363B">
        <w:rPr>
          <w:b/>
          <w:bCs/>
          <w:sz w:val="20"/>
          <w:szCs w:val="20"/>
        </w:rPr>
        <w:lastRenderedPageBreak/>
        <w:t xml:space="preserve">Studio Lotus, </w:t>
      </w:r>
      <w:r w:rsidR="00C03D82" w:rsidRPr="0002363B">
        <w:rPr>
          <w:b/>
          <w:bCs/>
          <w:sz w:val="20"/>
          <w:szCs w:val="20"/>
        </w:rPr>
        <w:t xml:space="preserve">Atlanta, GA </w:t>
      </w:r>
      <w:r w:rsidRPr="0002363B">
        <w:rPr>
          <w:b/>
          <w:bCs/>
          <w:sz w:val="20"/>
          <w:szCs w:val="20"/>
        </w:rPr>
        <w:tab/>
        <w:t xml:space="preserve">2006 – 2010 </w:t>
      </w:r>
    </w:p>
    <w:p w14:paraId="7C39BF8E" w14:textId="16E57B4D" w:rsidR="0021298B" w:rsidRPr="0002363B" w:rsidRDefault="0021298B" w:rsidP="0021298B">
      <w:pPr>
        <w:pStyle w:val="SpaceAfter"/>
        <w:spacing w:after="0"/>
        <w:ind w:right="0"/>
        <w:rPr>
          <w:sz w:val="20"/>
          <w:szCs w:val="20"/>
        </w:rPr>
      </w:pPr>
      <w:r w:rsidRPr="0002363B">
        <w:rPr>
          <w:sz w:val="20"/>
          <w:szCs w:val="20"/>
        </w:rPr>
        <w:t xml:space="preserve">Currently working part-time as an independently contracted Pilates instructor, teaching movement-based exercises to individuals, small groups, and large group classes, focusing on teaching the Pilates philosophy as well as </w:t>
      </w:r>
      <w:r w:rsidR="00AB30FC" w:rsidRPr="0002363B">
        <w:rPr>
          <w:sz w:val="20"/>
          <w:szCs w:val="20"/>
        </w:rPr>
        <w:t>individual</w:t>
      </w:r>
      <w:r w:rsidRPr="0002363B">
        <w:rPr>
          <w:sz w:val="20"/>
          <w:szCs w:val="20"/>
        </w:rPr>
        <w:t xml:space="preserve"> exercises.</w:t>
      </w:r>
    </w:p>
    <w:p w14:paraId="4E769C67" w14:textId="77777777" w:rsidR="0021298B" w:rsidRPr="0002363B" w:rsidRDefault="0021298B" w:rsidP="0021298B">
      <w:pPr>
        <w:pStyle w:val="SpaceAfter"/>
        <w:spacing w:after="0"/>
        <w:rPr>
          <w:b/>
          <w:bCs/>
          <w:sz w:val="20"/>
          <w:szCs w:val="20"/>
        </w:rPr>
      </w:pPr>
    </w:p>
    <w:p w14:paraId="375AF1F6" w14:textId="1D1C8A00" w:rsidR="00351293" w:rsidRPr="0002363B" w:rsidRDefault="007C5DB3">
      <w:pPr>
        <w:pStyle w:val="JobTitle"/>
        <w:rPr>
          <w:sz w:val="20"/>
          <w:szCs w:val="20"/>
        </w:rPr>
      </w:pPr>
      <w:r w:rsidRPr="0002363B">
        <w:rPr>
          <w:sz w:val="20"/>
          <w:szCs w:val="20"/>
        </w:rPr>
        <w:t>Homeschool Educator</w:t>
      </w:r>
      <w:r w:rsidR="00115D44" w:rsidRPr="0002363B">
        <w:rPr>
          <w:sz w:val="20"/>
          <w:szCs w:val="20"/>
        </w:rPr>
        <w:tab/>
      </w:r>
      <w:r w:rsidRPr="0002363B">
        <w:rPr>
          <w:sz w:val="20"/>
          <w:szCs w:val="20"/>
        </w:rPr>
        <w:t xml:space="preserve">2012 - </w:t>
      </w:r>
      <w:r w:rsidR="00BB5E47" w:rsidRPr="0002363B">
        <w:rPr>
          <w:sz w:val="20"/>
          <w:szCs w:val="20"/>
        </w:rPr>
        <w:t>2021</w:t>
      </w:r>
    </w:p>
    <w:p w14:paraId="37013C57" w14:textId="77777777" w:rsidR="00351293" w:rsidRPr="0002363B" w:rsidRDefault="00C03D82" w:rsidP="00D60D38">
      <w:pPr>
        <w:pStyle w:val="SpaceAfter"/>
        <w:spacing w:after="0"/>
        <w:rPr>
          <w:b/>
          <w:bCs/>
          <w:sz w:val="20"/>
          <w:szCs w:val="20"/>
        </w:rPr>
      </w:pPr>
      <w:r w:rsidRPr="0002363B">
        <w:rPr>
          <w:b/>
          <w:bCs/>
          <w:sz w:val="20"/>
          <w:szCs w:val="20"/>
        </w:rPr>
        <w:t>Lancaster, CA</w:t>
      </w:r>
    </w:p>
    <w:p w14:paraId="4574A481" w14:textId="77DEE25A" w:rsidR="00D60D38" w:rsidRPr="0002363B" w:rsidRDefault="00BB5E47" w:rsidP="00D60D38">
      <w:pPr>
        <w:pStyle w:val="SpaceAfter"/>
        <w:spacing w:after="0"/>
        <w:ind w:right="0"/>
        <w:rPr>
          <w:sz w:val="20"/>
          <w:szCs w:val="20"/>
        </w:rPr>
      </w:pPr>
      <w:r w:rsidRPr="0002363B">
        <w:rPr>
          <w:sz w:val="20"/>
          <w:szCs w:val="20"/>
        </w:rPr>
        <w:t>Previously</w:t>
      </w:r>
      <w:r w:rsidR="00BE0E1B" w:rsidRPr="0002363B">
        <w:rPr>
          <w:sz w:val="20"/>
          <w:szCs w:val="20"/>
        </w:rPr>
        <w:t xml:space="preserve"> homeschool</w:t>
      </w:r>
      <w:r w:rsidRPr="0002363B">
        <w:rPr>
          <w:sz w:val="20"/>
          <w:szCs w:val="20"/>
        </w:rPr>
        <w:t>ed</w:t>
      </w:r>
      <w:r w:rsidR="00BE0E1B" w:rsidRPr="0002363B">
        <w:rPr>
          <w:sz w:val="20"/>
          <w:szCs w:val="20"/>
        </w:rPr>
        <w:t xml:space="preserve"> my 4 children.</w:t>
      </w:r>
      <w:r w:rsidR="002150BC" w:rsidRPr="0002363B">
        <w:rPr>
          <w:sz w:val="20"/>
          <w:szCs w:val="20"/>
        </w:rPr>
        <w:t xml:space="preserve"> My role as homeschool educator </w:t>
      </w:r>
      <w:r w:rsidRPr="0002363B">
        <w:rPr>
          <w:sz w:val="20"/>
          <w:szCs w:val="20"/>
        </w:rPr>
        <w:t>included</w:t>
      </w:r>
      <w:r w:rsidR="002150BC" w:rsidRPr="0002363B">
        <w:rPr>
          <w:sz w:val="20"/>
          <w:szCs w:val="20"/>
        </w:rPr>
        <w:t>: 1)</w:t>
      </w:r>
      <w:r w:rsidR="00D60D38" w:rsidRPr="0002363B">
        <w:rPr>
          <w:sz w:val="20"/>
          <w:szCs w:val="20"/>
        </w:rPr>
        <w:t xml:space="preserve"> </w:t>
      </w:r>
      <w:r w:rsidR="002150BC" w:rsidRPr="0002363B">
        <w:rPr>
          <w:sz w:val="20"/>
          <w:szCs w:val="20"/>
        </w:rPr>
        <w:t>Choose</w:t>
      </w:r>
      <w:r w:rsidR="00D60D38" w:rsidRPr="0002363B">
        <w:rPr>
          <w:sz w:val="20"/>
          <w:szCs w:val="20"/>
        </w:rPr>
        <w:t xml:space="preserve"> all </w:t>
      </w:r>
      <w:r w:rsidR="00BE0E1B" w:rsidRPr="0002363B">
        <w:rPr>
          <w:sz w:val="20"/>
          <w:szCs w:val="20"/>
        </w:rPr>
        <w:t xml:space="preserve">curriculum </w:t>
      </w:r>
      <w:r w:rsidR="00D60D38" w:rsidRPr="0002363B">
        <w:rPr>
          <w:sz w:val="20"/>
          <w:szCs w:val="20"/>
        </w:rPr>
        <w:t xml:space="preserve">for subject matters, </w:t>
      </w:r>
      <w:r w:rsidR="00BE0E1B" w:rsidRPr="0002363B">
        <w:rPr>
          <w:sz w:val="20"/>
          <w:szCs w:val="20"/>
        </w:rPr>
        <w:t xml:space="preserve">including </w:t>
      </w:r>
      <w:r w:rsidR="002150BC" w:rsidRPr="0002363B">
        <w:rPr>
          <w:sz w:val="20"/>
          <w:szCs w:val="20"/>
        </w:rPr>
        <w:t>novels and children’s literature, writing assignments, and math and science curriculum, and all materials for any subjects</w:t>
      </w:r>
      <w:r w:rsidR="00BE0E1B" w:rsidRPr="0002363B">
        <w:rPr>
          <w:sz w:val="20"/>
          <w:szCs w:val="20"/>
        </w:rPr>
        <w:t>,</w:t>
      </w:r>
      <w:r w:rsidR="002150BC" w:rsidRPr="0002363B">
        <w:rPr>
          <w:sz w:val="20"/>
          <w:szCs w:val="20"/>
        </w:rPr>
        <w:t xml:space="preserve"> 2) </w:t>
      </w:r>
      <w:r w:rsidR="00EB5B62" w:rsidRPr="0002363B">
        <w:rPr>
          <w:sz w:val="20"/>
          <w:szCs w:val="20"/>
        </w:rPr>
        <w:t>P</w:t>
      </w:r>
      <w:r w:rsidR="00BE0E1B" w:rsidRPr="0002363B">
        <w:rPr>
          <w:sz w:val="20"/>
          <w:szCs w:val="20"/>
        </w:rPr>
        <w:t xml:space="preserve">lan and prepare </w:t>
      </w:r>
      <w:r w:rsidR="00EB5B62" w:rsidRPr="0002363B">
        <w:rPr>
          <w:sz w:val="20"/>
          <w:szCs w:val="20"/>
        </w:rPr>
        <w:t xml:space="preserve">lessons </w:t>
      </w:r>
      <w:r w:rsidR="00BE0E1B" w:rsidRPr="0002363B">
        <w:rPr>
          <w:sz w:val="20"/>
          <w:szCs w:val="20"/>
        </w:rPr>
        <w:t>for varying age groups</w:t>
      </w:r>
      <w:r w:rsidR="00EB5B62" w:rsidRPr="0002363B">
        <w:rPr>
          <w:sz w:val="20"/>
          <w:szCs w:val="20"/>
        </w:rPr>
        <w:t xml:space="preserve"> and academic levels, 3) P</w:t>
      </w:r>
      <w:r w:rsidR="002150BC" w:rsidRPr="0002363B">
        <w:rPr>
          <w:sz w:val="20"/>
          <w:szCs w:val="20"/>
        </w:rPr>
        <w:t>rovide a</w:t>
      </w:r>
      <w:r w:rsidR="00EB5B62" w:rsidRPr="0002363B">
        <w:rPr>
          <w:sz w:val="20"/>
          <w:szCs w:val="20"/>
        </w:rPr>
        <w:t xml:space="preserve"> </w:t>
      </w:r>
      <w:r w:rsidR="002150BC" w:rsidRPr="0002363B">
        <w:rPr>
          <w:sz w:val="20"/>
          <w:szCs w:val="20"/>
        </w:rPr>
        <w:t xml:space="preserve">rigorous, </w:t>
      </w:r>
      <w:r w:rsidR="00EB5B62" w:rsidRPr="0002363B">
        <w:rPr>
          <w:sz w:val="20"/>
          <w:szCs w:val="20"/>
        </w:rPr>
        <w:t>but nurturing educational environment f</w:t>
      </w:r>
      <w:r w:rsidR="002150BC" w:rsidRPr="0002363B">
        <w:rPr>
          <w:sz w:val="20"/>
          <w:szCs w:val="20"/>
        </w:rPr>
        <w:t xml:space="preserve">or </w:t>
      </w:r>
      <w:r w:rsidR="00E56B66" w:rsidRPr="0002363B">
        <w:rPr>
          <w:sz w:val="20"/>
          <w:szCs w:val="20"/>
        </w:rPr>
        <w:t>my</w:t>
      </w:r>
      <w:r w:rsidR="002150BC" w:rsidRPr="0002363B">
        <w:rPr>
          <w:sz w:val="20"/>
          <w:szCs w:val="20"/>
        </w:rPr>
        <w:t xml:space="preserve"> children.</w:t>
      </w:r>
    </w:p>
    <w:p w14:paraId="26D7CCF8" w14:textId="77777777" w:rsidR="00D60D38" w:rsidRPr="0002363B" w:rsidRDefault="00D60D38" w:rsidP="00D60D38">
      <w:pPr>
        <w:pStyle w:val="SpaceAfter"/>
        <w:spacing w:after="0"/>
        <w:ind w:right="0"/>
        <w:rPr>
          <w:sz w:val="20"/>
          <w:szCs w:val="20"/>
        </w:rPr>
      </w:pPr>
    </w:p>
    <w:p w14:paraId="3FDF1358" w14:textId="77777777" w:rsidR="00351293" w:rsidRPr="0002363B" w:rsidRDefault="007C5DB3">
      <w:pPr>
        <w:pStyle w:val="JobTitle"/>
        <w:rPr>
          <w:sz w:val="20"/>
          <w:szCs w:val="20"/>
        </w:rPr>
      </w:pPr>
      <w:r w:rsidRPr="0002363B">
        <w:rPr>
          <w:sz w:val="20"/>
          <w:szCs w:val="20"/>
        </w:rPr>
        <w:t>After School Enrichment Director</w:t>
      </w:r>
      <w:r w:rsidR="00115D44" w:rsidRPr="0002363B">
        <w:rPr>
          <w:sz w:val="20"/>
          <w:szCs w:val="20"/>
        </w:rPr>
        <w:tab/>
      </w:r>
      <w:r w:rsidRPr="0002363B">
        <w:rPr>
          <w:sz w:val="20"/>
          <w:szCs w:val="20"/>
        </w:rPr>
        <w:t>2006-2008</w:t>
      </w:r>
    </w:p>
    <w:p w14:paraId="6BF5FB38" w14:textId="77777777" w:rsidR="00351293" w:rsidRPr="0002363B" w:rsidRDefault="00C03D82" w:rsidP="002150BC">
      <w:pPr>
        <w:pStyle w:val="SpaceAfter"/>
        <w:spacing w:after="0"/>
        <w:rPr>
          <w:b/>
          <w:bCs/>
          <w:sz w:val="20"/>
          <w:szCs w:val="20"/>
        </w:rPr>
      </w:pPr>
      <w:r w:rsidRPr="0002363B">
        <w:rPr>
          <w:b/>
          <w:bCs/>
          <w:sz w:val="20"/>
          <w:szCs w:val="20"/>
        </w:rPr>
        <w:t>Sope Creek Elementary School - Marietta, GA</w:t>
      </w:r>
    </w:p>
    <w:p w14:paraId="56B394E5" w14:textId="70E7DF81" w:rsidR="002150BC" w:rsidRPr="0002363B" w:rsidRDefault="002150BC" w:rsidP="002150BC">
      <w:pPr>
        <w:pStyle w:val="SpaceAfter"/>
        <w:spacing w:after="0"/>
        <w:ind w:right="0"/>
        <w:rPr>
          <w:sz w:val="20"/>
          <w:szCs w:val="20"/>
        </w:rPr>
      </w:pPr>
      <w:r w:rsidRPr="0002363B">
        <w:rPr>
          <w:sz w:val="20"/>
          <w:szCs w:val="20"/>
        </w:rPr>
        <w:t xml:space="preserve">Developed arts and crafts projects for school aged children during after school care. Implemented a theater arts and dance curriculum complete with </w:t>
      </w:r>
      <w:r w:rsidR="00212EE0" w:rsidRPr="0002363B">
        <w:rPr>
          <w:sz w:val="20"/>
          <w:szCs w:val="20"/>
        </w:rPr>
        <w:t>year-end</w:t>
      </w:r>
      <w:r w:rsidRPr="0002363B">
        <w:rPr>
          <w:sz w:val="20"/>
          <w:szCs w:val="20"/>
        </w:rPr>
        <w:t xml:space="preserve"> performances. </w:t>
      </w:r>
    </w:p>
    <w:p w14:paraId="4263F147" w14:textId="77777777" w:rsidR="002150BC" w:rsidRPr="0002363B" w:rsidRDefault="002150BC">
      <w:pPr>
        <w:pStyle w:val="JobTitle"/>
        <w:rPr>
          <w:sz w:val="20"/>
          <w:szCs w:val="20"/>
        </w:rPr>
      </w:pPr>
    </w:p>
    <w:p w14:paraId="0F2C13B4" w14:textId="77777777" w:rsidR="00351293" w:rsidRPr="0002363B" w:rsidRDefault="00C03D82">
      <w:pPr>
        <w:pStyle w:val="JobTitle"/>
        <w:rPr>
          <w:sz w:val="20"/>
          <w:szCs w:val="20"/>
        </w:rPr>
      </w:pPr>
      <w:r w:rsidRPr="0002363B">
        <w:rPr>
          <w:sz w:val="20"/>
          <w:szCs w:val="20"/>
        </w:rPr>
        <w:t>Assisted Living Community Caretaker</w:t>
      </w:r>
      <w:r w:rsidR="00115D44" w:rsidRPr="0002363B">
        <w:rPr>
          <w:sz w:val="20"/>
          <w:szCs w:val="20"/>
        </w:rPr>
        <w:tab/>
      </w:r>
      <w:r w:rsidRPr="0002363B">
        <w:rPr>
          <w:sz w:val="20"/>
          <w:szCs w:val="20"/>
        </w:rPr>
        <w:t>2003-2005</w:t>
      </w:r>
    </w:p>
    <w:p w14:paraId="28FC8AE0" w14:textId="77777777" w:rsidR="00351293" w:rsidRPr="0002363B" w:rsidRDefault="00C03D82" w:rsidP="00387E7E">
      <w:pPr>
        <w:pStyle w:val="SpaceAfter"/>
        <w:spacing w:after="0"/>
        <w:rPr>
          <w:b/>
          <w:bCs/>
          <w:sz w:val="20"/>
          <w:szCs w:val="20"/>
        </w:rPr>
      </w:pPr>
      <w:r w:rsidRPr="0002363B">
        <w:rPr>
          <w:b/>
          <w:bCs/>
          <w:sz w:val="20"/>
          <w:szCs w:val="20"/>
        </w:rPr>
        <w:t>Beehive Homes – Spanish Fork, UT</w:t>
      </w:r>
    </w:p>
    <w:p w14:paraId="7B688CD6" w14:textId="77777777" w:rsidR="002150BC" w:rsidRPr="0002363B" w:rsidRDefault="002150BC" w:rsidP="00387E7E">
      <w:pPr>
        <w:pStyle w:val="SpaceAfter"/>
        <w:spacing w:after="0"/>
        <w:ind w:right="0"/>
        <w:rPr>
          <w:sz w:val="20"/>
          <w:szCs w:val="20"/>
        </w:rPr>
      </w:pPr>
      <w:r w:rsidRPr="0002363B">
        <w:rPr>
          <w:sz w:val="20"/>
          <w:szCs w:val="20"/>
        </w:rPr>
        <w:t xml:space="preserve">Weekend caregiver at assisted living community. </w:t>
      </w:r>
      <w:r w:rsidR="00387E7E" w:rsidRPr="0002363B">
        <w:rPr>
          <w:sz w:val="20"/>
          <w:szCs w:val="20"/>
        </w:rPr>
        <w:t>P</w:t>
      </w:r>
      <w:r w:rsidRPr="0002363B">
        <w:rPr>
          <w:sz w:val="20"/>
          <w:szCs w:val="20"/>
        </w:rPr>
        <w:t>repar</w:t>
      </w:r>
      <w:r w:rsidR="00387E7E" w:rsidRPr="0002363B">
        <w:rPr>
          <w:sz w:val="20"/>
          <w:szCs w:val="20"/>
        </w:rPr>
        <w:t>ed</w:t>
      </w:r>
      <w:r w:rsidRPr="0002363B">
        <w:rPr>
          <w:sz w:val="20"/>
          <w:szCs w:val="20"/>
        </w:rPr>
        <w:t xml:space="preserve"> meals, disseminat</w:t>
      </w:r>
      <w:r w:rsidR="00387E7E" w:rsidRPr="0002363B">
        <w:rPr>
          <w:sz w:val="20"/>
          <w:szCs w:val="20"/>
        </w:rPr>
        <w:t>ed</w:t>
      </w:r>
      <w:r w:rsidRPr="0002363B">
        <w:rPr>
          <w:sz w:val="20"/>
          <w:szCs w:val="20"/>
        </w:rPr>
        <w:t xml:space="preserve"> medications per nurses</w:t>
      </w:r>
      <w:r w:rsidR="00387E7E" w:rsidRPr="0002363B">
        <w:rPr>
          <w:sz w:val="20"/>
          <w:szCs w:val="20"/>
        </w:rPr>
        <w:t>’</w:t>
      </w:r>
      <w:r w:rsidRPr="0002363B">
        <w:rPr>
          <w:sz w:val="20"/>
          <w:szCs w:val="20"/>
        </w:rPr>
        <w:t xml:space="preserve"> directions, manage</w:t>
      </w:r>
      <w:r w:rsidR="00387E7E" w:rsidRPr="0002363B">
        <w:rPr>
          <w:sz w:val="20"/>
          <w:szCs w:val="20"/>
        </w:rPr>
        <w:t>d</w:t>
      </w:r>
      <w:r w:rsidRPr="0002363B">
        <w:rPr>
          <w:sz w:val="20"/>
          <w:szCs w:val="20"/>
        </w:rPr>
        <w:t xml:space="preserve"> the facility, and</w:t>
      </w:r>
      <w:r w:rsidR="00387E7E" w:rsidRPr="0002363B">
        <w:rPr>
          <w:sz w:val="20"/>
          <w:szCs w:val="20"/>
        </w:rPr>
        <w:t xml:space="preserve"> provided for the general care of the residents.</w:t>
      </w:r>
    </w:p>
    <w:p w14:paraId="74EFE94C" w14:textId="77777777" w:rsidR="00387E7E" w:rsidRPr="0002363B" w:rsidRDefault="00387E7E" w:rsidP="00387E7E">
      <w:pPr>
        <w:pStyle w:val="SpaceAfter"/>
        <w:spacing w:after="0"/>
        <w:ind w:right="0"/>
        <w:rPr>
          <w:sz w:val="20"/>
          <w:szCs w:val="20"/>
        </w:rPr>
      </w:pPr>
    </w:p>
    <w:p w14:paraId="32D5F6AE" w14:textId="77777777" w:rsidR="007C5DB3" w:rsidRPr="0002363B" w:rsidRDefault="00C03D82" w:rsidP="007C5DB3">
      <w:pPr>
        <w:pStyle w:val="JobTitle"/>
        <w:rPr>
          <w:sz w:val="20"/>
          <w:szCs w:val="20"/>
        </w:rPr>
      </w:pPr>
      <w:r w:rsidRPr="0002363B">
        <w:rPr>
          <w:sz w:val="20"/>
          <w:szCs w:val="20"/>
        </w:rPr>
        <w:t>Contract Writer – Summer Internship</w:t>
      </w:r>
      <w:r w:rsidR="007C5DB3" w:rsidRPr="0002363B">
        <w:rPr>
          <w:sz w:val="20"/>
          <w:szCs w:val="20"/>
        </w:rPr>
        <w:tab/>
      </w:r>
      <w:r w:rsidRPr="0002363B">
        <w:rPr>
          <w:sz w:val="20"/>
          <w:szCs w:val="20"/>
        </w:rPr>
        <w:t>2004</w:t>
      </w:r>
    </w:p>
    <w:p w14:paraId="5565449B" w14:textId="2F8C562C" w:rsidR="007C5DB3" w:rsidRPr="0002363B" w:rsidRDefault="00C03D82" w:rsidP="009011B4">
      <w:pPr>
        <w:pStyle w:val="SpaceAfter"/>
        <w:spacing w:after="0"/>
        <w:rPr>
          <w:b/>
          <w:bCs/>
          <w:sz w:val="20"/>
          <w:szCs w:val="20"/>
        </w:rPr>
      </w:pPr>
      <w:r w:rsidRPr="0002363B">
        <w:rPr>
          <w:b/>
          <w:bCs/>
          <w:sz w:val="20"/>
          <w:szCs w:val="20"/>
        </w:rPr>
        <w:t>Lockheed Martin – Palmdale, CA</w:t>
      </w:r>
    </w:p>
    <w:p w14:paraId="35D2AE40" w14:textId="08E03C00" w:rsidR="009011B4" w:rsidRPr="0002363B" w:rsidRDefault="009011B4" w:rsidP="009011B4">
      <w:pPr>
        <w:pStyle w:val="SpaceAfter"/>
        <w:spacing w:after="0"/>
        <w:rPr>
          <w:sz w:val="20"/>
          <w:szCs w:val="20"/>
        </w:rPr>
      </w:pPr>
      <w:r w:rsidRPr="0002363B">
        <w:rPr>
          <w:sz w:val="20"/>
          <w:szCs w:val="20"/>
        </w:rPr>
        <w:t>Wrote and compiled government contracts for defense contractor. Technical Writing skills applied.</w:t>
      </w:r>
    </w:p>
    <w:p w14:paraId="2905CE85" w14:textId="77777777" w:rsidR="00387E7E" w:rsidRPr="0002363B" w:rsidRDefault="00387E7E" w:rsidP="007C5DB3">
      <w:pPr>
        <w:pStyle w:val="SpaceAfter"/>
        <w:rPr>
          <w:b/>
          <w:bCs/>
          <w:sz w:val="20"/>
          <w:szCs w:val="20"/>
        </w:rPr>
      </w:pPr>
    </w:p>
    <w:p w14:paraId="5ED0807B" w14:textId="77777777" w:rsidR="007C5DB3" w:rsidRPr="0002363B" w:rsidRDefault="00C03D82" w:rsidP="007C5DB3">
      <w:pPr>
        <w:pStyle w:val="JobTitle"/>
        <w:rPr>
          <w:sz w:val="20"/>
          <w:szCs w:val="20"/>
        </w:rPr>
      </w:pPr>
      <w:r w:rsidRPr="0002363B">
        <w:rPr>
          <w:sz w:val="20"/>
          <w:szCs w:val="20"/>
        </w:rPr>
        <w:t>Guest Relations Specialist – College Program Intern</w:t>
      </w:r>
      <w:r w:rsidRPr="0002363B">
        <w:rPr>
          <w:sz w:val="20"/>
          <w:szCs w:val="20"/>
        </w:rPr>
        <w:tab/>
        <w:t>2003</w:t>
      </w:r>
    </w:p>
    <w:p w14:paraId="7FDDE96A" w14:textId="77777777" w:rsidR="00C03D82" w:rsidRPr="0002363B" w:rsidRDefault="00C03D82" w:rsidP="007C5DB3">
      <w:pPr>
        <w:pStyle w:val="JobTitle"/>
        <w:rPr>
          <w:sz w:val="20"/>
          <w:szCs w:val="20"/>
        </w:rPr>
      </w:pPr>
      <w:r w:rsidRPr="0002363B">
        <w:rPr>
          <w:sz w:val="20"/>
          <w:szCs w:val="20"/>
        </w:rPr>
        <w:t>Walt Disney World – Orlando, FL</w:t>
      </w:r>
    </w:p>
    <w:p w14:paraId="7F507593" w14:textId="0CB6AACB" w:rsidR="007C5DB3" w:rsidRPr="0002363B" w:rsidRDefault="009011B4" w:rsidP="00F76F21">
      <w:pPr>
        <w:pStyle w:val="SpaceAfter"/>
        <w:ind w:right="0"/>
        <w:rPr>
          <w:sz w:val="20"/>
          <w:szCs w:val="20"/>
        </w:rPr>
      </w:pPr>
      <w:r w:rsidRPr="0002363B">
        <w:rPr>
          <w:sz w:val="20"/>
          <w:szCs w:val="20"/>
        </w:rPr>
        <w:t xml:space="preserve">Front desk Support at the Disney Riverside and Port Orleans Resort. Performed all guest relation activities for hotel guests, including </w:t>
      </w:r>
      <w:r w:rsidR="00F76F21" w:rsidRPr="0002363B">
        <w:rPr>
          <w:sz w:val="20"/>
          <w:szCs w:val="20"/>
        </w:rPr>
        <w:t>meeting guest accommodations</w:t>
      </w:r>
      <w:r w:rsidRPr="0002363B">
        <w:rPr>
          <w:sz w:val="20"/>
          <w:szCs w:val="20"/>
        </w:rPr>
        <w:t>, concierge</w:t>
      </w:r>
      <w:r w:rsidR="00F76F21" w:rsidRPr="0002363B">
        <w:rPr>
          <w:sz w:val="20"/>
          <w:szCs w:val="20"/>
        </w:rPr>
        <w:t xml:space="preserve"> services, and working with management on guest relation policies.</w:t>
      </w:r>
    </w:p>
    <w:p w14:paraId="4CBB8229" w14:textId="77777777" w:rsidR="00351293" w:rsidRPr="0002363B" w:rsidRDefault="00C03D82">
      <w:pPr>
        <w:pStyle w:val="SectionHeading"/>
        <w:rPr>
          <w:sz w:val="20"/>
          <w:szCs w:val="20"/>
        </w:rPr>
      </w:pPr>
      <w:r w:rsidRPr="0002363B">
        <w:rPr>
          <w:sz w:val="20"/>
          <w:szCs w:val="20"/>
        </w:rPr>
        <w:t>Community Service</w:t>
      </w:r>
    </w:p>
    <w:p w14:paraId="0CEE401D" w14:textId="77777777" w:rsidR="00161879" w:rsidRPr="0002363B" w:rsidRDefault="00161879" w:rsidP="00161879">
      <w:pPr>
        <w:pStyle w:val="Location"/>
        <w:rPr>
          <w:b/>
          <w:bCs/>
          <w:sz w:val="20"/>
          <w:szCs w:val="20"/>
        </w:rPr>
      </w:pPr>
      <w:r w:rsidRPr="0002363B">
        <w:rPr>
          <w:b/>
          <w:bCs/>
          <w:sz w:val="20"/>
          <w:szCs w:val="20"/>
        </w:rPr>
        <w:t>The Church of Jesus Christ of Latter-Day Saints</w:t>
      </w:r>
    </w:p>
    <w:p w14:paraId="13065503" w14:textId="2A6FBD80" w:rsidR="00751E58" w:rsidRPr="006C0C01" w:rsidRDefault="00751E58" w:rsidP="00161879">
      <w:pPr>
        <w:pStyle w:val="JobTitle"/>
        <w:rPr>
          <w:sz w:val="20"/>
          <w:szCs w:val="20"/>
        </w:rPr>
      </w:pPr>
      <w:r w:rsidRPr="0002363B">
        <w:rPr>
          <w:b w:val="0"/>
          <w:bCs/>
          <w:i/>
          <w:iCs/>
          <w:sz w:val="20"/>
          <w:szCs w:val="20"/>
        </w:rPr>
        <w:t>Valiant Activity Day Girls Leader</w:t>
      </w:r>
      <w:r w:rsidR="006C0C01">
        <w:rPr>
          <w:b w:val="0"/>
          <w:bCs/>
          <w:i/>
          <w:iCs/>
          <w:sz w:val="20"/>
          <w:szCs w:val="20"/>
        </w:rPr>
        <w:tab/>
      </w:r>
      <w:r w:rsidR="006C0C01">
        <w:rPr>
          <w:sz w:val="20"/>
          <w:szCs w:val="20"/>
        </w:rPr>
        <w:t>2025 - Present</w:t>
      </w:r>
    </w:p>
    <w:p w14:paraId="54CA453B" w14:textId="3F83E3E9" w:rsidR="008E4472" w:rsidRPr="0002363B" w:rsidRDefault="008E4472" w:rsidP="00161879">
      <w:pPr>
        <w:pStyle w:val="JobTitle"/>
        <w:rPr>
          <w:b w:val="0"/>
          <w:bCs/>
          <w:sz w:val="20"/>
          <w:szCs w:val="20"/>
        </w:rPr>
      </w:pPr>
      <w:r w:rsidRPr="0002363B">
        <w:rPr>
          <w:b w:val="0"/>
          <w:bCs/>
          <w:sz w:val="20"/>
          <w:szCs w:val="20"/>
        </w:rPr>
        <w:t xml:space="preserve">Help girls ages 8-11 develop and work towards accomplishing goals, </w:t>
      </w:r>
      <w:r w:rsidR="00A40A43" w:rsidRPr="0002363B">
        <w:rPr>
          <w:b w:val="0"/>
          <w:bCs/>
          <w:sz w:val="20"/>
          <w:szCs w:val="20"/>
        </w:rPr>
        <w:t>plan and support bi-</w:t>
      </w:r>
      <w:r w:rsidR="001562FB" w:rsidRPr="0002363B">
        <w:rPr>
          <w:b w:val="0"/>
          <w:bCs/>
          <w:sz w:val="20"/>
          <w:szCs w:val="20"/>
        </w:rPr>
        <w:t>weekly</w:t>
      </w:r>
      <w:r w:rsidR="00A40A43" w:rsidRPr="0002363B">
        <w:rPr>
          <w:b w:val="0"/>
          <w:bCs/>
          <w:sz w:val="20"/>
          <w:szCs w:val="20"/>
        </w:rPr>
        <w:t xml:space="preserve"> activities for </w:t>
      </w:r>
      <w:r w:rsidR="001562FB" w:rsidRPr="0002363B">
        <w:rPr>
          <w:b w:val="0"/>
          <w:bCs/>
          <w:sz w:val="20"/>
          <w:szCs w:val="20"/>
        </w:rPr>
        <w:t>attendees</w:t>
      </w:r>
      <w:r w:rsidR="00A40A43" w:rsidRPr="0002363B">
        <w:rPr>
          <w:b w:val="0"/>
          <w:bCs/>
          <w:sz w:val="20"/>
          <w:szCs w:val="20"/>
        </w:rPr>
        <w:t xml:space="preserve"> to engage with one another socially</w:t>
      </w:r>
      <w:r w:rsidR="00D72608" w:rsidRPr="0002363B">
        <w:rPr>
          <w:b w:val="0"/>
          <w:bCs/>
          <w:sz w:val="20"/>
          <w:szCs w:val="20"/>
        </w:rPr>
        <w:t xml:space="preserve"> and spiritually through structured activities, work with other leaders </w:t>
      </w:r>
      <w:r w:rsidR="001562FB" w:rsidRPr="0002363B">
        <w:rPr>
          <w:b w:val="0"/>
          <w:bCs/>
          <w:sz w:val="20"/>
          <w:szCs w:val="20"/>
        </w:rPr>
        <w:t>in planning of activities, encourage girls to develop personal testimonies and faith in Jesus Christ</w:t>
      </w:r>
    </w:p>
    <w:p w14:paraId="07BE9B7A" w14:textId="77777777" w:rsidR="006C0C01" w:rsidRDefault="006C0C01" w:rsidP="00161879">
      <w:pPr>
        <w:pStyle w:val="JobTitle"/>
        <w:rPr>
          <w:b w:val="0"/>
          <w:bCs/>
          <w:i/>
          <w:iCs/>
          <w:sz w:val="20"/>
          <w:szCs w:val="20"/>
        </w:rPr>
      </w:pPr>
    </w:p>
    <w:p w14:paraId="2B1E3FCD" w14:textId="1BC5A102" w:rsidR="00161879" w:rsidRPr="0002363B" w:rsidRDefault="00161879" w:rsidP="00161879">
      <w:pPr>
        <w:pStyle w:val="JobTitle"/>
        <w:rPr>
          <w:sz w:val="20"/>
          <w:szCs w:val="20"/>
        </w:rPr>
      </w:pPr>
      <w:r w:rsidRPr="0002363B">
        <w:rPr>
          <w:b w:val="0"/>
          <w:bCs/>
          <w:i/>
          <w:iCs/>
          <w:sz w:val="20"/>
          <w:szCs w:val="20"/>
        </w:rPr>
        <w:t>Women’s Program Director – Relief Society President</w:t>
      </w:r>
      <w:r w:rsidRPr="0002363B">
        <w:rPr>
          <w:sz w:val="20"/>
          <w:szCs w:val="20"/>
        </w:rPr>
        <w:tab/>
        <w:t xml:space="preserve">2021 – </w:t>
      </w:r>
      <w:r w:rsidR="00117511" w:rsidRPr="0002363B">
        <w:rPr>
          <w:sz w:val="20"/>
          <w:szCs w:val="20"/>
        </w:rPr>
        <w:t>2024</w:t>
      </w:r>
    </w:p>
    <w:p w14:paraId="428255D8" w14:textId="77777777" w:rsidR="00161879" w:rsidRPr="0002363B" w:rsidRDefault="00161879" w:rsidP="00161879">
      <w:pPr>
        <w:pStyle w:val="JobTitle"/>
        <w:rPr>
          <w:b w:val="0"/>
          <w:bCs/>
          <w:sz w:val="20"/>
          <w:szCs w:val="20"/>
        </w:rPr>
      </w:pPr>
      <w:r w:rsidRPr="0002363B">
        <w:rPr>
          <w:b w:val="0"/>
          <w:bCs/>
          <w:sz w:val="20"/>
          <w:szCs w:val="20"/>
        </w:rPr>
        <w:t>Develop, implement, and administer the women’s program for a local congregation. Duties include planning monthly women’s activities, servicing and ministering to congregants’ needs, and providing spiritual guidance and support to the women members of the congregation.</w:t>
      </w:r>
    </w:p>
    <w:p w14:paraId="01BF5A89" w14:textId="77777777" w:rsidR="006C0C01" w:rsidRDefault="006C0C01" w:rsidP="00161879">
      <w:pPr>
        <w:pStyle w:val="JobTitle"/>
        <w:rPr>
          <w:b w:val="0"/>
          <w:bCs/>
          <w:i/>
          <w:iCs/>
          <w:sz w:val="20"/>
          <w:szCs w:val="20"/>
        </w:rPr>
      </w:pPr>
    </w:p>
    <w:p w14:paraId="1D24060E" w14:textId="365F5151" w:rsidR="00161879" w:rsidRPr="0002363B" w:rsidRDefault="00161879" w:rsidP="00161879">
      <w:pPr>
        <w:pStyle w:val="JobTitle"/>
        <w:rPr>
          <w:sz w:val="20"/>
          <w:szCs w:val="20"/>
        </w:rPr>
      </w:pPr>
      <w:r w:rsidRPr="0002363B">
        <w:rPr>
          <w:b w:val="0"/>
          <w:bCs/>
          <w:i/>
          <w:iCs/>
          <w:sz w:val="20"/>
          <w:szCs w:val="20"/>
        </w:rPr>
        <w:t>Children’s Program Director – Primary President</w:t>
      </w:r>
      <w:r w:rsidRPr="0002363B">
        <w:rPr>
          <w:b w:val="0"/>
          <w:bCs/>
          <w:i/>
          <w:iCs/>
          <w:sz w:val="20"/>
          <w:szCs w:val="20"/>
        </w:rPr>
        <w:tab/>
      </w:r>
      <w:r w:rsidRPr="0002363B">
        <w:rPr>
          <w:sz w:val="20"/>
          <w:szCs w:val="20"/>
        </w:rPr>
        <w:t>2016 – 2020</w:t>
      </w:r>
    </w:p>
    <w:p w14:paraId="0A08FE9D" w14:textId="77777777" w:rsidR="00161879" w:rsidRPr="0002363B" w:rsidRDefault="00161879" w:rsidP="00161879">
      <w:pPr>
        <w:pStyle w:val="JobTitle"/>
        <w:rPr>
          <w:b w:val="0"/>
          <w:bCs/>
          <w:sz w:val="20"/>
          <w:szCs w:val="20"/>
        </w:rPr>
      </w:pPr>
      <w:r w:rsidRPr="0002363B">
        <w:rPr>
          <w:b w:val="0"/>
          <w:bCs/>
          <w:sz w:val="20"/>
          <w:szCs w:val="20"/>
        </w:rPr>
        <w:lastRenderedPageBreak/>
        <w:t>Lead and direct a local congregation’s children’s program. Write and implement a yearly worship service program performed by the children. Staff the children’s Sunday School classes and weekly outreach groups. Attend bi-weekly congregational planning meetings.</w:t>
      </w:r>
    </w:p>
    <w:p w14:paraId="2D8C533B" w14:textId="77777777" w:rsidR="006C0C01" w:rsidRDefault="006C0C01" w:rsidP="00161879">
      <w:pPr>
        <w:pStyle w:val="JobTitle"/>
        <w:rPr>
          <w:b w:val="0"/>
          <w:bCs/>
          <w:i/>
          <w:iCs/>
          <w:sz w:val="20"/>
          <w:szCs w:val="20"/>
        </w:rPr>
      </w:pPr>
    </w:p>
    <w:p w14:paraId="161C7101" w14:textId="2500DF89" w:rsidR="00161879" w:rsidRPr="0002363B" w:rsidRDefault="00161879" w:rsidP="00161879">
      <w:pPr>
        <w:pStyle w:val="JobTitle"/>
        <w:rPr>
          <w:sz w:val="20"/>
          <w:szCs w:val="20"/>
        </w:rPr>
      </w:pPr>
      <w:r w:rsidRPr="0002363B">
        <w:rPr>
          <w:b w:val="0"/>
          <w:bCs/>
          <w:i/>
          <w:iCs/>
          <w:sz w:val="20"/>
          <w:szCs w:val="20"/>
        </w:rPr>
        <w:t>Children’s Program Assistant Director – Primary 1</w:t>
      </w:r>
      <w:r w:rsidRPr="0002363B">
        <w:rPr>
          <w:b w:val="0"/>
          <w:bCs/>
          <w:i/>
          <w:iCs/>
          <w:sz w:val="20"/>
          <w:szCs w:val="20"/>
          <w:vertAlign w:val="superscript"/>
        </w:rPr>
        <w:t>st</w:t>
      </w:r>
      <w:r w:rsidRPr="0002363B">
        <w:rPr>
          <w:b w:val="0"/>
          <w:bCs/>
          <w:i/>
          <w:iCs/>
          <w:sz w:val="20"/>
          <w:szCs w:val="20"/>
        </w:rPr>
        <w:t xml:space="preserve"> Counselor</w:t>
      </w:r>
      <w:r w:rsidRPr="0002363B">
        <w:rPr>
          <w:sz w:val="20"/>
          <w:szCs w:val="20"/>
        </w:rPr>
        <w:tab/>
        <w:t>2015 – 2016</w:t>
      </w:r>
    </w:p>
    <w:p w14:paraId="5C27EE08" w14:textId="77777777" w:rsidR="00161879" w:rsidRPr="0002363B" w:rsidRDefault="00161879" w:rsidP="00161879">
      <w:pPr>
        <w:pStyle w:val="JobTitle"/>
        <w:rPr>
          <w:b w:val="0"/>
          <w:bCs/>
          <w:sz w:val="20"/>
          <w:szCs w:val="20"/>
        </w:rPr>
      </w:pPr>
      <w:r w:rsidRPr="0002363B">
        <w:rPr>
          <w:b w:val="0"/>
          <w:bCs/>
          <w:sz w:val="20"/>
          <w:szCs w:val="20"/>
        </w:rPr>
        <w:t>Assisted Primary President in her duties. Taught monthly scripture-based lessons to elementary aged children. Supported staffing needs.</w:t>
      </w:r>
    </w:p>
    <w:p w14:paraId="6F5D3905" w14:textId="77777777" w:rsidR="006C0C01" w:rsidRDefault="006C0C01" w:rsidP="00161879">
      <w:pPr>
        <w:pStyle w:val="JobTitle"/>
        <w:rPr>
          <w:b w:val="0"/>
          <w:bCs/>
          <w:i/>
          <w:iCs/>
          <w:sz w:val="20"/>
          <w:szCs w:val="20"/>
        </w:rPr>
      </w:pPr>
    </w:p>
    <w:p w14:paraId="02E38B5E" w14:textId="7B61BB59" w:rsidR="00161879" w:rsidRPr="0002363B" w:rsidRDefault="00161879" w:rsidP="00161879">
      <w:pPr>
        <w:pStyle w:val="JobTitle"/>
        <w:rPr>
          <w:sz w:val="20"/>
          <w:szCs w:val="20"/>
        </w:rPr>
      </w:pPr>
      <w:r w:rsidRPr="0002363B">
        <w:rPr>
          <w:b w:val="0"/>
          <w:bCs/>
          <w:i/>
          <w:iCs/>
          <w:sz w:val="20"/>
          <w:szCs w:val="20"/>
        </w:rPr>
        <w:t>Pianist/ Accompanist/ Organist/ Children’s Chorister</w:t>
      </w:r>
      <w:r w:rsidRPr="0002363B">
        <w:rPr>
          <w:sz w:val="20"/>
          <w:szCs w:val="20"/>
        </w:rPr>
        <w:tab/>
        <w:t>2000 – Present</w:t>
      </w:r>
    </w:p>
    <w:p w14:paraId="6E663C2F" w14:textId="77777777" w:rsidR="00161879" w:rsidRPr="0002363B" w:rsidRDefault="00161879" w:rsidP="00161879">
      <w:pPr>
        <w:pStyle w:val="JobTitle"/>
        <w:rPr>
          <w:b w:val="0"/>
          <w:bCs/>
          <w:sz w:val="20"/>
          <w:szCs w:val="20"/>
        </w:rPr>
      </w:pPr>
      <w:r w:rsidRPr="0002363B">
        <w:rPr>
          <w:b w:val="0"/>
          <w:bCs/>
          <w:sz w:val="20"/>
          <w:szCs w:val="20"/>
        </w:rPr>
        <w:t>Served as pianist and accompanist for children’s program. Also served as the chorister for the children’s program, planning and teaching elementary aged children music and worship songs. Played the organ for worship services for the congregation.</w:t>
      </w:r>
    </w:p>
    <w:p w14:paraId="68CC9EA0" w14:textId="77777777" w:rsidR="00161879" w:rsidRPr="0002363B" w:rsidRDefault="00161879">
      <w:pPr>
        <w:pStyle w:val="Location"/>
        <w:rPr>
          <w:sz w:val="20"/>
          <w:szCs w:val="20"/>
        </w:rPr>
      </w:pPr>
    </w:p>
    <w:p w14:paraId="67564587" w14:textId="386D7F9B" w:rsidR="00117511" w:rsidRPr="0002363B" w:rsidRDefault="00B03F75" w:rsidP="00117511">
      <w:pPr>
        <w:pStyle w:val="Location"/>
        <w:rPr>
          <w:b/>
          <w:bCs/>
          <w:sz w:val="20"/>
          <w:szCs w:val="20"/>
        </w:rPr>
      </w:pPr>
      <w:r w:rsidRPr="0002363B">
        <w:rPr>
          <w:b/>
          <w:bCs/>
          <w:sz w:val="20"/>
          <w:szCs w:val="20"/>
        </w:rPr>
        <w:t>Matt Arhtur Elementary School</w:t>
      </w:r>
      <w:r w:rsidR="00A37A0D" w:rsidRPr="0002363B">
        <w:rPr>
          <w:b/>
          <w:bCs/>
          <w:sz w:val="20"/>
          <w:szCs w:val="20"/>
        </w:rPr>
        <w:t xml:space="preserve"> Parent Teacher Organization (PTO)</w:t>
      </w:r>
    </w:p>
    <w:p w14:paraId="2EE094E0" w14:textId="22282374" w:rsidR="00117511" w:rsidRPr="0002363B" w:rsidRDefault="00B03F75" w:rsidP="00B03F75">
      <w:pPr>
        <w:pStyle w:val="JobTitle"/>
        <w:rPr>
          <w:sz w:val="20"/>
          <w:szCs w:val="20"/>
        </w:rPr>
      </w:pPr>
      <w:r w:rsidRPr="0002363B">
        <w:rPr>
          <w:b w:val="0"/>
          <w:bCs/>
          <w:i/>
          <w:iCs/>
          <w:sz w:val="20"/>
          <w:szCs w:val="20"/>
        </w:rPr>
        <w:t>PTO President</w:t>
      </w:r>
      <w:r w:rsidRPr="0002363B">
        <w:rPr>
          <w:sz w:val="20"/>
          <w:szCs w:val="20"/>
        </w:rPr>
        <w:tab/>
        <w:t xml:space="preserve">Fall 2024 </w:t>
      </w:r>
      <w:r w:rsidR="00693FB4">
        <w:rPr>
          <w:sz w:val="20"/>
          <w:szCs w:val="20"/>
        </w:rPr>
        <w:t xml:space="preserve">– June 2026 </w:t>
      </w:r>
    </w:p>
    <w:p w14:paraId="6F854934" w14:textId="7EC9F84D" w:rsidR="00117511" w:rsidRPr="0002363B" w:rsidRDefault="00B03F75" w:rsidP="00B03F75">
      <w:pPr>
        <w:pStyle w:val="SpaceAfter"/>
        <w:ind w:right="0"/>
        <w:rPr>
          <w:sz w:val="20"/>
          <w:szCs w:val="20"/>
        </w:rPr>
      </w:pPr>
      <w:r w:rsidRPr="0002363B">
        <w:rPr>
          <w:sz w:val="20"/>
          <w:szCs w:val="20"/>
        </w:rPr>
        <w:t>Currently</w:t>
      </w:r>
      <w:r w:rsidR="00117511" w:rsidRPr="0002363B">
        <w:rPr>
          <w:sz w:val="20"/>
          <w:szCs w:val="20"/>
        </w:rPr>
        <w:t xml:space="preserve"> serv</w:t>
      </w:r>
      <w:r w:rsidRPr="0002363B">
        <w:rPr>
          <w:sz w:val="20"/>
          <w:szCs w:val="20"/>
        </w:rPr>
        <w:t xml:space="preserve">ing </w:t>
      </w:r>
      <w:r w:rsidR="00117511" w:rsidRPr="0002363B">
        <w:rPr>
          <w:sz w:val="20"/>
          <w:szCs w:val="20"/>
        </w:rPr>
        <w:t xml:space="preserve">as </w:t>
      </w:r>
      <w:r w:rsidRPr="0002363B">
        <w:rPr>
          <w:sz w:val="20"/>
          <w:szCs w:val="20"/>
        </w:rPr>
        <w:t>PTO President for a local elementary school in Georgia</w:t>
      </w:r>
      <w:r w:rsidR="00117511" w:rsidRPr="0002363B">
        <w:rPr>
          <w:sz w:val="20"/>
          <w:szCs w:val="20"/>
        </w:rPr>
        <w:t xml:space="preserve">. Duties included updating bylaws, </w:t>
      </w:r>
      <w:r w:rsidR="000A3A03" w:rsidRPr="0002363B">
        <w:rPr>
          <w:sz w:val="20"/>
          <w:szCs w:val="20"/>
        </w:rPr>
        <w:t>organizing PTO sponsored</w:t>
      </w:r>
      <w:r w:rsidR="00A27F0D" w:rsidRPr="0002363B">
        <w:rPr>
          <w:sz w:val="20"/>
          <w:szCs w:val="20"/>
        </w:rPr>
        <w:t xml:space="preserve"> activities for the school, </w:t>
      </w:r>
      <w:r w:rsidR="00117511" w:rsidRPr="0002363B">
        <w:rPr>
          <w:sz w:val="20"/>
          <w:szCs w:val="20"/>
        </w:rPr>
        <w:t xml:space="preserve">strategic planning for </w:t>
      </w:r>
      <w:r w:rsidR="00A27F0D" w:rsidRPr="0002363B">
        <w:rPr>
          <w:sz w:val="20"/>
          <w:szCs w:val="20"/>
        </w:rPr>
        <w:t>all monies raised to help sponsor activities</w:t>
      </w:r>
      <w:r w:rsidR="00117511" w:rsidRPr="0002363B">
        <w:rPr>
          <w:sz w:val="20"/>
          <w:szCs w:val="20"/>
        </w:rPr>
        <w:t xml:space="preserve">, and fiduciary </w:t>
      </w:r>
      <w:r w:rsidR="00A27F0D" w:rsidRPr="0002363B">
        <w:rPr>
          <w:sz w:val="20"/>
          <w:szCs w:val="20"/>
        </w:rPr>
        <w:t xml:space="preserve">responsibility </w:t>
      </w:r>
      <w:r w:rsidR="00117511" w:rsidRPr="0002363B">
        <w:rPr>
          <w:sz w:val="20"/>
          <w:szCs w:val="20"/>
        </w:rPr>
        <w:t xml:space="preserve">of the </w:t>
      </w:r>
      <w:r w:rsidR="00A27F0D" w:rsidRPr="0002363B">
        <w:rPr>
          <w:sz w:val="20"/>
          <w:szCs w:val="20"/>
        </w:rPr>
        <w:t>PTO organization</w:t>
      </w:r>
      <w:r w:rsidR="00117511" w:rsidRPr="0002363B">
        <w:rPr>
          <w:sz w:val="20"/>
          <w:szCs w:val="20"/>
        </w:rPr>
        <w:t xml:space="preserve"> and its assets. </w:t>
      </w:r>
    </w:p>
    <w:p w14:paraId="507D3F2D" w14:textId="515C9BAA" w:rsidR="00351293" w:rsidRPr="0002363B" w:rsidRDefault="00C03D82">
      <w:pPr>
        <w:pStyle w:val="Location"/>
        <w:rPr>
          <w:b/>
          <w:bCs/>
          <w:sz w:val="20"/>
          <w:szCs w:val="20"/>
        </w:rPr>
      </w:pPr>
      <w:r w:rsidRPr="0002363B">
        <w:rPr>
          <w:b/>
          <w:bCs/>
          <w:sz w:val="20"/>
          <w:szCs w:val="20"/>
        </w:rPr>
        <w:t>Gorman Learning Charter Network</w:t>
      </w:r>
    </w:p>
    <w:p w14:paraId="7B8A6915" w14:textId="02C09D92" w:rsidR="00BE0E1B" w:rsidRPr="0002363B" w:rsidRDefault="00BE0E1B" w:rsidP="00BE0E1B">
      <w:pPr>
        <w:pStyle w:val="JobTitle"/>
        <w:rPr>
          <w:sz w:val="20"/>
          <w:szCs w:val="20"/>
        </w:rPr>
      </w:pPr>
      <w:r w:rsidRPr="0002363B">
        <w:rPr>
          <w:b w:val="0"/>
          <w:bCs/>
          <w:i/>
          <w:iCs/>
          <w:sz w:val="20"/>
          <w:szCs w:val="20"/>
        </w:rPr>
        <w:t>Vice President</w:t>
      </w:r>
      <w:r w:rsidRPr="0002363B">
        <w:rPr>
          <w:sz w:val="20"/>
          <w:szCs w:val="20"/>
        </w:rPr>
        <w:tab/>
        <w:t xml:space="preserve">05/2020 – </w:t>
      </w:r>
      <w:r w:rsidR="001765B0" w:rsidRPr="0002363B">
        <w:rPr>
          <w:sz w:val="20"/>
          <w:szCs w:val="20"/>
        </w:rPr>
        <w:t>06/2021</w:t>
      </w:r>
    </w:p>
    <w:p w14:paraId="5E0C0267" w14:textId="093CC627" w:rsidR="00BE0E1B" w:rsidRPr="0002363B" w:rsidRDefault="00C03D82" w:rsidP="00BE0E1B">
      <w:pPr>
        <w:pStyle w:val="JobTitle"/>
        <w:rPr>
          <w:sz w:val="20"/>
          <w:szCs w:val="20"/>
        </w:rPr>
      </w:pPr>
      <w:r w:rsidRPr="0002363B">
        <w:rPr>
          <w:b w:val="0"/>
          <w:bCs/>
          <w:i/>
          <w:iCs/>
          <w:sz w:val="20"/>
          <w:szCs w:val="20"/>
        </w:rPr>
        <w:t>Board Member</w:t>
      </w:r>
      <w:r w:rsidR="00BE0E1B" w:rsidRPr="0002363B">
        <w:rPr>
          <w:sz w:val="20"/>
          <w:szCs w:val="20"/>
        </w:rPr>
        <w:t xml:space="preserve"> </w:t>
      </w:r>
      <w:r w:rsidR="00115D44" w:rsidRPr="0002363B">
        <w:rPr>
          <w:sz w:val="20"/>
          <w:szCs w:val="20"/>
        </w:rPr>
        <w:tab/>
      </w:r>
      <w:r w:rsidRPr="0002363B">
        <w:rPr>
          <w:sz w:val="20"/>
          <w:szCs w:val="20"/>
        </w:rPr>
        <w:t>0</w:t>
      </w:r>
      <w:r w:rsidR="00BE0E1B" w:rsidRPr="0002363B">
        <w:rPr>
          <w:sz w:val="20"/>
          <w:szCs w:val="20"/>
        </w:rPr>
        <w:t>5/2019 – 05/2020</w:t>
      </w:r>
    </w:p>
    <w:p w14:paraId="670468A2" w14:textId="50E057BB" w:rsidR="00BB5E47" w:rsidRPr="0002363B" w:rsidRDefault="00BB5E47" w:rsidP="00034BEA">
      <w:pPr>
        <w:pStyle w:val="SpaceAfter"/>
        <w:ind w:right="0"/>
        <w:rPr>
          <w:sz w:val="20"/>
          <w:szCs w:val="20"/>
        </w:rPr>
      </w:pPr>
      <w:r w:rsidRPr="0002363B">
        <w:rPr>
          <w:sz w:val="20"/>
          <w:szCs w:val="20"/>
        </w:rPr>
        <w:t>Recently</w:t>
      </w:r>
      <w:r w:rsidR="00F76F21" w:rsidRPr="0002363B">
        <w:rPr>
          <w:sz w:val="20"/>
          <w:szCs w:val="20"/>
        </w:rPr>
        <w:t xml:space="preserve"> serv</w:t>
      </w:r>
      <w:r w:rsidRPr="0002363B">
        <w:rPr>
          <w:sz w:val="20"/>
          <w:szCs w:val="20"/>
        </w:rPr>
        <w:t xml:space="preserve">ed </w:t>
      </w:r>
      <w:r w:rsidR="00F76F21" w:rsidRPr="0002363B">
        <w:rPr>
          <w:sz w:val="20"/>
          <w:szCs w:val="20"/>
        </w:rPr>
        <w:t xml:space="preserve">as a board member for a California based charter school. </w:t>
      </w:r>
      <w:r w:rsidR="00EA303D" w:rsidRPr="0002363B">
        <w:rPr>
          <w:sz w:val="20"/>
          <w:szCs w:val="20"/>
        </w:rPr>
        <w:t>Duties include</w:t>
      </w:r>
      <w:r w:rsidRPr="0002363B">
        <w:rPr>
          <w:sz w:val="20"/>
          <w:szCs w:val="20"/>
        </w:rPr>
        <w:t>d</w:t>
      </w:r>
      <w:r w:rsidR="00EA303D" w:rsidRPr="0002363B">
        <w:rPr>
          <w:sz w:val="20"/>
          <w:szCs w:val="20"/>
        </w:rPr>
        <w:t xml:space="preserve"> u</w:t>
      </w:r>
      <w:r w:rsidR="004D257D" w:rsidRPr="0002363B">
        <w:rPr>
          <w:sz w:val="20"/>
          <w:szCs w:val="20"/>
        </w:rPr>
        <w:t>pdat</w:t>
      </w:r>
      <w:r w:rsidR="00EA303D" w:rsidRPr="0002363B">
        <w:rPr>
          <w:sz w:val="20"/>
          <w:szCs w:val="20"/>
        </w:rPr>
        <w:t>ing</w:t>
      </w:r>
      <w:r w:rsidR="00F76F21" w:rsidRPr="0002363B">
        <w:rPr>
          <w:sz w:val="20"/>
          <w:szCs w:val="20"/>
        </w:rPr>
        <w:t xml:space="preserve"> bylaws </w:t>
      </w:r>
      <w:r w:rsidR="00812777" w:rsidRPr="0002363B">
        <w:rPr>
          <w:sz w:val="20"/>
          <w:szCs w:val="20"/>
        </w:rPr>
        <w:t xml:space="preserve">and school policies </w:t>
      </w:r>
      <w:r w:rsidR="00F76F21" w:rsidRPr="0002363B">
        <w:rPr>
          <w:sz w:val="20"/>
          <w:szCs w:val="20"/>
        </w:rPr>
        <w:t xml:space="preserve">of </w:t>
      </w:r>
      <w:r w:rsidR="00812777" w:rsidRPr="0002363B">
        <w:rPr>
          <w:sz w:val="20"/>
          <w:szCs w:val="20"/>
        </w:rPr>
        <w:t xml:space="preserve">the </w:t>
      </w:r>
      <w:r w:rsidR="00F76F21" w:rsidRPr="0002363B">
        <w:rPr>
          <w:sz w:val="20"/>
          <w:szCs w:val="20"/>
        </w:rPr>
        <w:t xml:space="preserve">charter school to comply with California state law and California Education Code, strategic planning for the charter school, </w:t>
      </w:r>
      <w:r w:rsidR="00812777" w:rsidRPr="0002363B">
        <w:rPr>
          <w:sz w:val="20"/>
          <w:szCs w:val="20"/>
        </w:rPr>
        <w:t xml:space="preserve">and fiduciary care of the school and its assets. </w:t>
      </w:r>
    </w:p>
    <w:p w14:paraId="6B8928C8" w14:textId="169A4500" w:rsidR="00351293" w:rsidRPr="0002363B" w:rsidRDefault="00C03D82">
      <w:pPr>
        <w:pStyle w:val="Location"/>
        <w:rPr>
          <w:b/>
          <w:bCs/>
          <w:sz w:val="20"/>
          <w:szCs w:val="20"/>
        </w:rPr>
      </w:pPr>
      <w:r w:rsidRPr="0002363B">
        <w:rPr>
          <w:b/>
          <w:bCs/>
          <w:sz w:val="20"/>
          <w:szCs w:val="20"/>
        </w:rPr>
        <w:t>Quartz Hill – AYSO (Youth Soccer Organization)</w:t>
      </w:r>
    </w:p>
    <w:p w14:paraId="06CF8FBE" w14:textId="0306724F" w:rsidR="00EA303D" w:rsidRPr="0002363B" w:rsidRDefault="00EA303D" w:rsidP="00EA303D">
      <w:pPr>
        <w:pStyle w:val="JobTitle"/>
        <w:rPr>
          <w:sz w:val="20"/>
          <w:szCs w:val="20"/>
        </w:rPr>
      </w:pPr>
      <w:r w:rsidRPr="0002363B">
        <w:rPr>
          <w:b w:val="0"/>
          <w:bCs/>
          <w:i/>
          <w:iCs/>
          <w:sz w:val="20"/>
          <w:szCs w:val="20"/>
        </w:rPr>
        <w:t>Youth Soccer Coach/ U8 Boys Coordinator</w:t>
      </w:r>
      <w:r w:rsidRPr="0002363B">
        <w:rPr>
          <w:sz w:val="20"/>
          <w:szCs w:val="20"/>
        </w:rPr>
        <w:tab/>
        <w:t xml:space="preserve">2017 - </w:t>
      </w:r>
      <w:r w:rsidR="001765B0" w:rsidRPr="0002363B">
        <w:rPr>
          <w:sz w:val="20"/>
          <w:szCs w:val="20"/>
        </w:rPr>
        <w:t>2020</w:t>
      </w:r>
    </w:p>
    <w:p w14:paraId="39D0B23D" w14:textId="7BF4211E" w:rsidR="00EA303D" w:rsidRPr="0002363B" w:rsidRDefault="00EA303D" w:rsidP="00EA303D">
      <w:pPr>
        <w:pStyle w:val="JobTitle"/>
        <w:rPr>
          <w:b w:val="0"/>
          <w:bCs/>
          <w:sz w:val="20"/>
          <w:szCs w:val="20"/>
        </w:rPr>
      </w:pPr>
      <w:r w:rsidRPr="0002363B">
        <w:rPr>
          <w:b w:val="0"/>
          <w:bCs/>
          <w:sz w:val="20"/>
          <w:szCs w:val="20"/>
        </w:rPr>
        <w:t>Received training in how to coach youth in soccer. Plan, develop, and implement a soccer training strategy for youth ages 6-8. Acting as U8 Boys Division Coordinator for all U8 Boys coaches.</w:t>
      </w:r>
    </w:p>
    <w:p w14:paraId="40AE36C6" w14:textId="77777777" w:rsidR="006C0C01" w:rsidRDefault="006C0C01" w:rsidP="00EA303D">
      <w:pPr>
        <w:pStyle w:val="JobTitle"/>
        <w:rPr>
          <w:b w:val="0"/>
          <w:bCs/>
          <w:i/>
          <w:iCs/>
          <w:sz w:val="20"/>
          <w:szCs w:val="20"/>
        </w:rPr>
      </w:pPr>
    </w:p>
    <w:p w14:paraId="07EE7DCA" w14:textId="66616009" w:rsidR="00351293" w:rsidRPr="0002363B" w:rsidRDefault="00C03D82" w:rsidP="00EA303D">
      <w:pPr>
        <w:pStyle w:val="JobTitle"/>
        <w:rPr>
          <w:sz w:val="20"/>
          <w:szCs w:val="20"/>
        </w:rPr>
      </w:pPr>
      <w:r w:rsidRPr="0002363B">
        <w:rPr>
          <w:b w:val="0"/>
          <w:bCs/>
          <w:i/>
          <w:iCs/>
          <w:sz w:val="20"/>
          <w:szCs w:val="20"/>
        </w:rPr>
        <w:t>Board Member/ U5 Coordinator</w:t>
      </w:r>
      <w:r w:rsidRPr="0002363B">
        <w:rPr>
          <w:sz w:val="20"/>
          <w:szCs w:val="20"/>
        </w:rPr>
        <w:tab/>
        <w:t>2</w:t>
      </w:r>
      <w:r w:rsidR="00B072F7" w:rsidRPr="0002363B">
        <w:rPr>
          <w:sz w:val="20"/>
          <w:szCs w:val="20"/>
        </w:rPr>
        <w:t>016 -2017</w:t>
      </w:r>
    </w:p>
    <w:p w14:paraId="14EE547F" w14:textId="2C7C5692" w:rsidR="00812777" w:rsidRPr="0002363B" w:rsidRDefault="00812777">
      <w:pPr>
        <w:pStyle w:val="JobTitle"/>
        <w:rPr>
          <w:b w:val="0"/>
          <w:bCs/>
          <w:sz w:val="20"/>
          <w:szCs w:val="20"/>
        </w:rPr>
      </w:pPr>
      <w:r w:rsidRPr="0002363B">
        <w:rPr>
          <w:b w:val="0"/>
          <w:bCs/>
          <w:sz w:val="20"/>
          <w:szCs w:val="20"/>
        </w:rPr>
        <w:t xml:space="preserve">Plan, coordinate, and oversee the U5 Jamboree program for Quartz Hill AYSO division for youth ages 4-5. </w:t>
      </w:r>
    </w:p>
    <w:p w14:paraId="26470AF0" w14:textId="77777777" w:rsidR="00596C39" w:rsidRPr="0002363B" w:rsidRDefault="00596C39">
      <w:pPr>
        <w:pStyle w:val="Location"/>
        <w:rPr>
          <w:sz w:val="20"/>
          <w:szCs w:val="20"/>
        </w:rPr>
      </w:pPr>
    </w:p>
    <w:p w14:paraId="4E1ED24A" w14:textId="4CC7C114" w:rsidR="00351293" w:rsidRPr="0002363B" w:rsidRDefault="00B072F7">
      <w:pPr>
        <w:pStyle w:val="Location"/>
        <w:rPr>
          <w:b/>
          <w:bCs/>
          <w:sz w:val="20"/>
          <w:szCs w:val="20"/>
        </w:rPr>
      </w:pPr>
      <w:r w:rsidRPr="0002363B">
        <w:rPr>
          <w:b/>
          <w:bCs/>
          <w:sz w:val="20"/>
          <w:szCs w:val="20"/>
        </w:rPr>
        <w:t>Boy Scouts of America</w:t>
      </w:r>
    </w:p>
    <w:p w14:paraId="534050BF" w14:textId="52217B71" w:rsidR="004D257D" w:rsidRPr="0002363B" w:rsidRDefault="00B072F7">
      <w:pPr>
        <w:pStyle w:val="JobTitle"/>
        <w:rPr>
          <w:sz w:val="20"/>
          <w:szCs w:val="20"/>
        </w:rPr>
      </w:pPr>
      <w:r w:rsidRPr="0002363B">
        <w:rPr>
          <w:b w:val="0"/>
          <w:bCs/>
          <w:i/>
          <w:iCs/>
          <w:sz w:val="20"/>
          <w:szCs w:val="20"/>
        </w:rPr>
        <w:t>Cub Committee Chairman</w:t>
      </w:r>
      <w:r w:rsidRPr="0002363B">
        <w:rPr>
          <w:b w:val="0"/>
          <w:bCs/>
          <w:i/>
          <w:iCs/>
          <w:sz w:val="20"/>
          <w:szCs w:val="20"/>
        </w:rPr>
        <w:tab/>
      </w:r>
      <w:r w:rsidRPr="0002363B">
        <w:rPr>
          <w:sz w:val="20"/>
          <w:szCs w:val="20"/>
        </w:rPr>
        <w:t xml:space="preserve">2016 – </w:t>
      </w:r>
      <w:r w:rsidR="00BE0E1B" w:rsidRPr="0002363B">
        <w:rPr>
          <w:sz w:val="20"/>
          <w:szCs w:val="20"/>
        </w:rPr>
        <w:t>2019</w:t>
      </w:r>
    </w:p>
    <w:p w14:paraId="0F762F1C" w14:textId="194604D0" w:rsidR="00B072F7" w:rsidRPr="0002363B" w:rsidRDefault="00E047EA">
      <w:pPr>
        <w:pStyle w:val="JobTitle"/>
        <w:rPr>
          <w:b w:val="0"/>
          <w:bCs/>
          <w:sz w:val="20"/>
          <w:szCs w:val="20"/>
        </w:rPr>
      </w:pPr>
      <w:r w:rsidRPr="0002363B">
        <w:rPr>
          <w:b w:val="0"/>
          <w:bCs/>
          <w:sz w:val="20"/>
          <w:szCs w:val="20"/>
        </w:rPr>
        <w:t>Coordinated with parents and leaders of a local Cub Scout Pack to plan activities for elementary aged boys in the pack.</w:t>
      </w:r>
    </w:p>
    <w:p w14:paraId="7B6E1DD0" w14:textId="77777777" w:rsidR="006C0C01" w:rsidRDefault="006C0C01">
      <w:pPr>
        <w:pStyle w:val="JobTitle"/>
        <w:rPr>
          <w:b w:val="0"/>
          <w:bCs/>
          <w:i/>
          <w:iCs/>
          <w:sz w:val="20"/>
          <w:szCs w:val="20"/>
        </w:rPr>
      </w:pPr>
    </w:p>
    <w:p w14:paraId="43FA10ED" w14:textId="76782D48" w:rsidR="00B072F7" w:rsidRPr="0002363B" w:rsidRDefault="00B072F7">
      <w:pPr>
        <w:pStyle w:val="JobTitle"/>
        <w:rPr>
          <w:sz w:val="20"/>
          <w:szCs w:val="20"/>
        </w:rPr>
      </w:pPr>
      <w:r w:rsidRPr="0002363B">
        <w:rPr>
          <w:b w:val="0"/>
          <w:bCs/>
          <w:i/>
          <w:iCs/>
          <w:sz w:val="20"/>
          <w:szCs w:val="20"/>
        </w:rPr>
        <w:t>Council Commissioner</w:t>
      </w:r>
      <w:r w:rsidRPr="0002363B">
        <w:rPr>
          <w:sz w:val="20"/>
          <w:szCs w:val="20"/>
        </w:rPr>
        <w:tab/>
        <w:t>2009 – 2010</w:t>
      </w:r>
    </w:p>
    <w:p w14:paraId="515B0BB2" w14:textId="5AC6664B" w:rsidR="004D257D" w:rsidRPr="0002363B" w:rsidRDefault="004D257D">
      <w:pPr>
        <w:pStyle w:val="JobTitle"/>
        <w:rPr>
          <w:b w:val="0"/>
          <w:bCs/>
          <w:sz w:val="20"/>
          <w:szCs w:val="20"/>
        </w:rPr>
      </w:pPr>
      <w:r w:rsidRPr="0002363B">
        <w:rPr>
          <w:b w:val="0"/>
          <w:bCs/>
          <w:sz w:val="20"/>
          <w:szCs w:val="20"/>
        </w:rPr>
        <w:t>Collaborated with council level leaders in the BSA. Attended monthly commissioner meetings with other regional leaders to plan and prepare activities, trainings, and so forth for youth and leaders in a local BSA council.</w:t>
      </w:r>
    </w:p>
    <w:p w14:paraId="5CB58025" w14:textId="77777777" w:rsidR="006C0C01" w:rsidRDefault="006C0C01" w:rsidP="004D257D">
      <w:pPr>
        <w:pStyle w:val="JobTitle"/>
        <w:rPr>
          <w:b w:val="0"/>
          <w:bCs/>
          <w:i/>
          <w:iCs/>
          <w:sz w:val="20"/>
          <w:szCs w:val="20"/>
        </w:rPr>
      </w:pPr>
    </w:p>
    <w:p w14:paraId="50B78575" w14:textId="4A7A9BBD" w:rsidR="004D257D" w:rsidRPr="0002363B" w:rsidRDefault="00B072F7" w:rsidP="004D257D">
      <w:pPr>
        <w:pStyle w:val="JobTitle"/>
        <w:rPr>
          <w:sz w:val="20"/>
          <w:szCs w:val="20"/>
        </w:rPr>
      </w:pPr>
      <w:r w:rsidRPr="0002363B">
        <w:rPr>
          <w:b w:val="0"/>
          <w:bCs/>
          <w:i/>
          <w:iCs/>
          <w:sz w:val="20"/>
          <w:szCs w:val="20"/>
        </w:rPr>
        <w:t>Cub</w:t>
      </w:r>
      <w:r w:rsidR="00E047EA" w:rsidRPr="0002363B">
        <w:rPr>
          <w:b w:val="0"/>
          <w:bCs/>
          <w:i/>
          <w:iCs/>
          <w:sz w:val="20"/>
          <w:szCs w:val="20"/>
        </w:rPr>
        <w:t xml:space="preserve"> </w:t>
      </w:r>
      <w:r w:rsidRPr="0002363B">
        <w:rPr>
          <w:b w:val="0"/>
          <w:bCs/>
          <w:i/>
          <w:iCs/>
          <w:sz w:val="20"/>
          <w:szCs w:val="20"/>
        </w:rPr>
        <w:t>Master</w:t>
      </w:r>
      <w:r w:rsidRPr="0002363B">
        <w:rPr>
          <w:sz w:val="20"/>
          <w:szCs w:val="20"/>
        </w:rPr>
        <w:tab/>
        <w:t xml:space="preserve">2006 </w:t>
      </w:r>
      <w:r w:rsidR="004D257D" w:rsidRPr="0002363B">
        <w:rPr>
          <w:sz w:val="20"/>
          <w:szCs w:val="20"/>
        </w:rPr>
        <w:t>–</w:t>
      </w:r>
      <w:r w:rsidRPr="0002363B">
        <w:rPr>
          <w:sz w:val="20"/>
          <w:szCs w:val="20"/>
        </w:rPr>
        <w:t xml:space="preserve"> 2010</w:t>
      </w:r>
    </w:p>
    <w:p w14:paraId="64C532BE" w14:textId="6E1F0596" w:rsidR="004D257D" w:rsidRPr="0002363B" w:rsidRDefault="004D257D" w:rsidP="00B072F7">
      <w:pPr>
        <w:pStyle w:val="JobTitle"/>
        <w:rPr>
          <w:b w:val="0"/>
          <w:bCs/>
          <w:sz w:val="20"/>
          <w:szCs w:val="20"/>
        </w:rPr>
      </w:pPr>
      <w:r w:rsidRPr="0002363B">
        <w:rPr>
          <w:b w:val="0"/>
          <w:bCs/>
          <w:sz w:val="20"/>
          <w:szCs w:val="20"/>
        </w:rPr>
        <w:t>Planned and prepared pack meetings for elementary aged boys. Supported Den Leaders in their dens.</w:t>
      </w:r>
    </w:p>
    <w:p w14:paraId="760DA998" w14:textId="77777777" w:rsidR="006C0C01" w:rsidRDefault="006C0C01">
      <w:pPr>
        <w:pStyle w:val="JobTitle"/>
        <w:rPr>
          <w:b w:val="0"/>
          <w:bCs/>
          <w:i/>
          <w:iCs/>
          <w:sz w:val="20"/>
          <w:szCs w:val="20"/>
        </w:rPr>
      </w:pPr>
    </w:p>
    <w:p w14:paraId="14A359CA" w14:textId="3A01E728" w:rsidR="00B072F7" w:rsidRPr="0002363B" w:rsidRDefault="00B072F7">
      <w:pPr>
        <w:pStyle w:val="JobTitle"/>
        <w:rPr>
          <w:sz w:val="20"/>
          <w:szCs w:val="20"/>
        </w:rPr>
      </w:pPr>
      <w:r w:rsidRPr="0002363B">
        <w:rPr>
          <w:b w:val="0"/>
          <w:bCs/>
          <w:i/>
          <w:iCs/>
          <w:sz w:val="20"/>
          <w:szCs w:val="20"/>
        </w:rPr>
        <w:t>Den Leader</w:t>
      </w:r>
      <w:r w:rsidRPr="0002363B">
        <w:rPr>
          <w:sz w:val="20"/>
          <w:szCs w:val="20"/>
        </w:rPr>
        <w:tab/>
        <w:t>2006</w:t>
      </w:r>
    </w:p>
    <w:p w14:paraId="52304A85" w14:textId="02533184" w:rsidR="00AF18C7" w:rsidRDefault="004D257D" w:rsidP="00AF18C7">
      <w:pPr>
        <w:pStyle w:val="JobTitle"/>
        <w:rPr>
          <w:b w:val="0"/>
          <w:bCs/>
          <w:sz w:val="20"/>
          <w:szCs w:val="20"/>
        </w:rPr>
      </w:pPr>
      <w:r w:rsidRPr="0002363B">
        <w:rPr>
          <w:b w:val="0"/>
          <w:bCs/>
          <w:sz w:val="20"/>
          <w:szCs w:val="20"/>
        </w:rPr>
        <w:t>Planned and prepared den meetings for elementary aged boys.</w:t>
      </w:r>
    </w:p>
    <w:p w14:paraId="40DD7255" w14:textId="77777777" w:rsidR="00AF18C7" w:rsidRPr="0002363B" w:rsidRDefault="00000000" w:rsidP="00AF18C7">
      <w:pPr>
        <w:pStyle w:val="SectionHeading"/>
        <w:rPr>
          <w:sz w:val="20"/>
          <w:szCs w:val="20"/>
        </w:rPr>
      </w:pPr>
      <w:sdt>
        <w:sdtPr>
          <w:rPr>
            <w:sz w:val="20"/>
            <w:szCs w:val="20"/>
          </w:rPr>
          <w:alias w:val="Languages:"/>
          <w:tag w:val="Languages:"/>
          <w:id w:val="-854810924"/>
          <w:placeholder>
            <w:docPart w:val="84C824B9704C4D9C9E9657151059E52F"/>
          </w:placeholder>
          <w:temporary/>
          <w:showingPlcHdr/>
          <w15:appearance w15:val="hidden"/>
        </w:sdtPr>
        <w:sdtContent>
          <w:r w:rsidR="00AF18C7" w:rsidRPr="0002363B">
            <w:rPr>
              <w:sz w:val="20"/>
              <w:szCs w:val="20"/>
            </w:rPr>
            <w:t>LANGUAGES</w:t>
          </w:r>
        </w:sdtContent>
      </w:sdt>
    </w:p>
    <w:p w14:paraId="0A77F3FC" w14:textId="77777777" w:rsidR="00AF18C7" w:rsidRPr="0002363B" w:rsidRDefault="00000000" w:rsidP="00AF18C7">
      <w:pPr>
        <w:pStyle w:val="NormalBodyText"/>
        <w:rPr>
          <w:sz w:val="20"/>
          <w:szCs w:val="20"/>
        </w:rPr>
      </w:pPr>
      <w:sdt>
        <w:sdtPr>
          <w:rPr>
            <w:sz w:val="20"/>
            <w:szCs w:val="20"/>
          </w:rPr>
          <w:alias w:val="Enter native language:"/>
          <w:tag w:val="Enter native language:"/>
          <w:id w:val="4806708"/>
          <w:placeholder>
            <w:docPart w:val="60E0FC2494844BCA8CEB670D997A3946"/>
          </w:placeholder>
          <w:temporary/>
          <w:showingPlcHdr/>
          <w15:appearance w15:val="hidden"/>
        </w:sdtPr>
        <w:sdtContent>
          <w:r w:rsidR="00AF18C7" w:rsidRPr="0002363B">
            <w:rPr>
              <w:sz w:val="20"/>
              <w:szCs w:val="20"/>
            </w:rPr>
            <w:t>English</w:t>
          </w:r>
        </w:sdtContent>
      </w:sdt>
      <w:sdt>
        <w:sdtPr>
          <w:rPr>
            <w:sz w:val="20"/>
            <w:szCs w:val="20"/>
          </w:rPr>
          <w:alias w:val="Separator:"/>
          <w:tag w:val="Separator:"/>
          <w:id w:val="270753627"/>
          <w:placeholder>
            <w:docPart w:val="F02AA7240F88441F8D509FED869EA5BB"/>
          </w:placeholder>
          <w:temporary/>
          <w:showingPlcHdr/>
          <w15:appearance w15:val="hidden"/>
        </w:sdtPr>
        <w:sdtContent>
          <w:r w:rsidR="00AF18C7" w:rsidRPr="0002363B">
            <w:rPr>
              <w:sz w:val="20"/>
              <w:szCs w:val="20"/>
            </w:rPr>
            <w:t>–</w:t>
          </w:r>
        </w:sdtContent>
      </w:sdt>
      <w:r w:rsidR="00AF18C7" w:rsidRPr="0002363B">
        <w:rPr>
          <w:sz w:val="20"/>
          <w:szCs w:val="20"/>
        </w:rPr>
        <w:t xml:space="preserve"> </w:t>
      </w:r>
      <w:sdt>
        <w:sdtPr>
          <w:rPr>
            <w:sz w:val="20"/>
            <w:szCs w:val="20"/>
          </w:rPr>
          <w:alias w:val="Native language:"/>
          <w:tag w:val="Native language:"/>
          <w:id w:val="1589969028"/>
          <w:placeholder>
            <w:docPart w:val="584A9F6E12834F2491BA91ED34E89670"/>
          </w:placeholder>
          <w:temporary/>
          <w:showingPlcHdr/>
          <w15:appearance w15:val="hidden"/>
        </w:sdtPr>
        <w:sdtContent>
          <w:r w:rsidR="00AF18C7" w:rsidRPr="0002363B">
            <w:rPr>
              <w:sz w:val="20"/>
              <w:szCs w:val="20"/>
            </w:rPr>
            <w:t>native language</w:t>
          </w:r>
        </w:sdtContent>
      </w:sdt>
    </w:p>
    <w:p w14:paraId="3945C60C" w14:textId="243AC63E" w:rsidR="00AF18C7" w:rsidRPr="00AF18C7" w:rsidRDefault="00000000" w:rsidP="00AF18C7">
      <w:pPr>
        <w:pStyle w:val="NormalBodyText"/>
        <w:rPr>
          <w:sz w:val="20"/>
          <w:szCs w:val="20"/>
        </w:rPr>
      </w:pPr>
      <w:sdt>
        <w:sdtPr>
          <w:rPr>
            <w:sz w:val="20"/>
            <w:szCs w:val="20"/>
          </w:rPr>
          <w:alias w:val="Enter language 1:"/>
          <w:tag w:val="Enter language 1:"/>
          <w:id w:val="4806716"/>
          <w:placeholder>
            <w:docPart w:val="41FA2C31366B4EF4910348358548A322"/>
          </w:placeholder>
          <w:temporary/>
          <w:showingPlcHdr/>
          <w15:appearance w15:val="hidden"/>
        </w:sdtPr>
        <w:sdtContent>
          <w:r w:rsidR="00AF18C7" w:rsidRPr="0002363B">
            <w:rPr>
              <w:sz w:val="20"/>
              <w:szCs w:val="20"/>
            </w:rPr>
            <w:t>French</w:t>
          </w:r>
        </w:sdtContent>
      </w:sdt>
      <w:sdt>
        <w:sdtPr>
          <w:rPr>
            <w:sz w:val="20"/>
            <w:szCs w:val="20"/>
          </w:rPr>
          <w:alias w:val="Separator:"/>
          <w:tag w:val="Separator:"/>
          <w:id w:val="-848104357"/>
          <w:placeholder>
            <w:docPart w:val="40F7FCDEAF2E4E4795112AED1A82D115"/>
          </w:placeholder>
          <w:temporary/>
          <w:showingPlcHdr/>
          <w15:appearance w15:val="hidden"/>
        </w:sdtPr>
        <w:sdtContent>
          <w:r w:rsidR="00AF18C7" w:rsidRPr="0002363B">
            <w:rPr>
              <w:sz w:val="20"/>
              <w:szCs w:val="20"/>
            </w:rPr>
            <w:t>–</w:t>
          </w:r>
        </w:sdtContent>
      </w:sdt>
      <w:r w:rsidR="00AF18C7" w:rsidRPr="0002363B">
        <w:rPr>
          <w:sz w:val="20"/>
          <w:szCs w:val="20"/>
        </w:rPr>
        <w:t xml:space="preserve"> read proficiently; write and speak with basic competence</w:t>
      </w:r>
    </w:p>
    <w:p w14:paraId="416CF324" w14:textId="77777777" w:rsidR="00AE28D7" w:rsidRDefault="00AE28D7" w:rsidP="00A37A0D">
      <w:pPr>
        <w:pStyle w:val="JobTitle"/>
        <w:rPr>
          <w:b w:val="0"/>
          <w:bCs/>
          <w:sz w:val="20"/>
          <w:szCs w:val="20"/>
        </w:rPr>
      </w:pPr>
    </w:p>
    <w:p w14:paraId="192FEA5E" w14:textId="67CBF7AD" w:rsidR="00696469" w:rsidRPr="0058499E" w:rsidRDefault="00623765" w:rsidP="0058499E">
      <w:pPr>
        <w:pStyle w:val="JobTitle"/>
        <w:ind w:left="0"/>
        <w:rPr>
          <w:b w:val="0"/>
          <w:bCs/>
          <w:sz w:val="20"/>
          <w:szCs w:val="20"/>
        </w:rPr>
      </w:pPr>
      <w:r>
        <w:rPr>
          <w:b w:val="0"/>
          <w:bCs/>
          <w:sz w:val="20"/>
          <w:szCs w:val="20"/>
        </w:rPr>
        <w:t xml:space="preserve">PRIOR INSTRUCTIONAL AND </w:t>
      </w:r>
      <w:r w:rsidR="00A27BC4">
        <w:rPr>
          <w:b w:val="0"/>
          <w:bCs/>
          <w:sz w:val="20"/>
          <w:szCs w:val="20"/>
        </w:rPr>
        <w:t>PROFESSIONAL</w:t>
      </w:r>
      <w:r w:rsidR="00CE5EE6">
        <w:rPr>
          <w:b w:val="0"/>
          <w:bCs/>
          <w:sz w:val="20"/>
          <w:szCs w:val="20"/>
        </w:rPr>
        <w:t xml:space="preserve"> EXPERIENCE</w:t>
      </w:r>
      <w:r w:rsidR="0058499E">
        <w:rPr>
          <w:b w:val="0"/>
          <w:bCs/>
          <w:sz w:val="20"/>
          <w:szCs w:val="20"/>
        </w:rPr>
        <w:t xml:space="preserve">: PILATES </w:t>
      </w:r>
      <w:r w:rsidR="00696469" w:rsidRPr="0002363B">
        <w:rPr>
          <w:sz w:val="20"/>
          <w:szCs w:val="20"/>
        </w:rPr>
        <w:tab/>
      </w:r>
      <w:r w:rsidR="00696469" w:rsidRPr="0002363B">
        <w:rPr>
          <w:sz w:val="20"/>
          <w:szCs w:val="20"/>
        </w:rPr>
        <w:tab/>
      </w:r>
      <w:r w:rsidR="00696469" w:rsidRPr="0002363B">
        <w:rPr>
          <w:sz w:val="20"/>
          <w:szCs w:val="20"/>
        </w:rPr>
        <w:tab/>
      </w:r>
      <w:r w:rsidR="00696469" w:rsidRPr="0002363B">
        <w:rPr>
          <w:sz w:val="20"/>
          <w:szCs w:val="20"/>
        </w:rPr>
        <w:tab/>
      </w:r>
    </w:p>
    <w:p w14:paraId="5E3ED9B6" w14:textId="77777777" w:rsidR="00696469" w:rsidRPr="0002363B" w:rsidRDefault="00696469" w:rsidP="00696469">
      <w:pPr>
        <w:pStyle w:val="NormalBodyText"/>
        <w:rPr>
          <w:b/>
          <w:bCs/>
          <w:sz w:val="20"/>
          <w:szCs w:val="20"/>
        </w:rPr>
      </w:pPr>
      <w:r w:rsidRPr="0002363B">
        <w:rPr>
          <w:b/>
          <w:bCs/>
          <w:sz w:val="20"/>
          <w:szCs w:val="20"/>
        </w:rPr>
        <w:t>Pregnancy and Postpartum Corrective Exercise Specialist</w:t>
      </w:r>
      <w:r w:rsidRPr="0002363B">
        <w:rPr>
          <w:b/>
          <w:bCs/>
          <w:sz w:val="20"/>
          <w:szCs w:val="20"/>
        </w:rPr>
        <w:tab/>
        <w:t>2021 - Present</w:t>
      </w:r>
    </w:p>
    <w:p w14:paraId="2C32F27C" w14:textId="77777777" w:rsidR="00696469" w:rsidRPr="0002363B" w:rsidRDefault="00696469" w:rsidP="00696469">
      <w:pPr>
        <w:pStyle w:val="NormalBodyText"/>
        <w:rPr>
          <w:sz w:val="20"/>
          <w:szCs w:val="20"/>
        </w:rPr>
      </w:pPr>
      <w:r w:rsidRPr="0002363B">
        <w:rPr>
          <w:sz w:val="20"/>
          <w:szCs w:val="20"/>
        </w:rPr>
        <w:t xml:space="preserve">Successfully Completed and Passed an online training for pregnancy and postpartum corrective exercises. Training included movement-based exercises, cueing, and scope of practice assessment strategies to address the changing bodies of pregnant and postpartum women.  </w:t>
      </w:r>
    </w:p>
    <w:p w14:paraId="398D50F2" w14:textId="77777777" w:rsidR="00696469" w:rsidRPr="0002363B" w:rsidRDefault="00696469" w:rsidP="00696469">
      <w:pPr>
        <w:pStyle w:val="NormalBodyText"/>
        <w:rPr>
          <w:b/>
          <w:bCs/>
          <w:sz w:val="20"/>
          <w:szCs w:val="20"/>
        </w:rPr>
      </w:pPr>
    </w:p>
    <w:p w14:paraId="7D671BD8" w14:textId="3B425A2A" w:rsidR="00696469" w:rsidRPr="0002363B" w:rsidRDefault="00696469" w:rsidP="00696469">
      <w:pPr>
        <w:pStyle w:val="NormalBodyText"/>
        <w:rPr>
          <w:b/>
          <w:bCs/>
          <w:sz w:val="20"/>
          <w:szCs w:val="20"/>
        </w:rPr>
      </w:pPr>
      <w:r w:rsidRPr="0002363B">
        <w:rPr>
          <w:b/>
          <w:bCs/>
          <w:sz w:val="20"/>
          <w:szCs w:val="20"/>
        </w:rPr>
        <w:t>Pilates Method Alliance Nationally Certified Pilates Instructor</w:t>
      </w:r>
      <w:r w:rsidRPr="0002363B">
        <w:rPr>
          <w:b/>
          <w:bCs/>
          <w:sz w:val="20"/>
          <w:szCs w:val="20"/>
        </w:rPr>
        <w:tab/>
        <w:t>2010 – Present</w:t>
      </w:r>
    </w:p>
    <w:p w14:paraId="77A415B1" w14:textId="4F24041D" w:rsidR="00696469" w:rsidRPr="0002363B" w:rsidRDefault="00696469" w:rsidP="00696469">
      <w:pPr>
        <w:pStyle w:val="NormalBodyText"/>
        <w:rPr>
          <w:sz w:val="20"/>
          <w:szCs w:val="20"/>
        </w:rPr>
      </w:pPr>
      <w:r w:rsidRPr="0002363B">
        <w:rPr>
          <w:sz w:val="20"/>
          <w:szCs w:val="20"/>
        </w:rPr>
        <w:t xml:space="preserve">Successfully Completed and Passed a Computer Based Test on the foundational principles of the Pilates Method, practical application of exercises according to physical limitations or contraindications, knowledge of apparatus and the exercises that coordinate with each piece of equipment, and proper development of a Pilates workout with certain </w:t>
      </w:r>
      <w:r w:rsidR="00A22E48" w:rsidRPr="0002363B">
        <w:rPr>
          <w:sz w:val="20"/>
          <w:szCs w:val="20"/>
        </w:rPr>
        <w:t>given</w:t>
      </w:r>
      <w:r w:rsidRPr="0002363B">
        <w:rPr>
          <w:sz w:val="20"/>
          <w:szCs w:val="20"/>
        </w:rPr>
        <w:t xml:space="preserve"> or variables listed.</w:t>
      </w:r>
    </w:p>
    <w:p w14:paraId="6CE11A9D" w14:textId="77777777" w:rsidR="00696469" w:rsidRPr="0002363B" w:rsidRDefault="00696469" w:rsidP="00696469">
      <w:pPr>
        <w:pStyle w:val="NormalBodyText"/>
        <w:rPr>
          <w:b/>
          <w:bCs/>
          <w:sz w:val="20"/>
          <w:szCs w:val="20"/>
        </w:rPr>
      </w:pPr>
    </w:p>
    <w:p w14:paraId="12C6E7DB" w14:textId="7DBD9821" w:rsidR="00696469" w:rsidRPr="0002363B" w:rsidRDefault="00696469" w:rsidP="00696469">
      <w:pPr>
        <w:pStyle w:val="NormalBodyText"/>
        <w:rPr>
          <w:b/>
          <w:bCs/>
          <w:sz w:val="20"/>
          <w:szCs w:val="20"/>
        </w:rPr>
      </w:pPr>
      <w:r w:rsidRPr="0002363B">
        <w:rPr>
          <w:b/>
          <w:bCs/>
          <w:sz w:val="20"/>
          <w:szCs w:val="20"/>
        </w:rPr>
        <w:t>Power Pilates 600 Hour Comprehensively Trained Pilates Instructor</w:t>
      </w:r>
      <w:r w:rsidRPr="0002363B">
        <w:rPr>
          <w:b/>
          <w:bCs/>
          <w:sz w:val="20"/>
          <w:szCs w:val="20"/>
        </w:rPr>
        <w:tab/>
      </w:r>
      <w:r w:rsidR="00EE2C15">
        <w:rPr>
          <w:b/>
          <w:bCs/>
          <w:sz w:val="20"/>
          <w:szCs w:val="20"/>
        </w:rPr>
        <w:t>Completed 2007</w:t>
      </w:r>
    </w:p>
    <w:p w14:paraId="2FC63002" w14:textId="7228F46B" w:rsidR="00696469" w:rsidRPr="0002363B" w:rsidRDefault="00696469" w:rsidP="00A22E48">
      <w:pPr>
        <w:pStyle w:val="NormalBodyText"/>
        <w:rPr>
          <w:sz w:val="20"/>
          <w:szCs w:val="20"/>
        </w:rPr>
      </w:pPr>
      <w:r w:rsidRPr="0002363B">
        <w:rPr>
          <w:sz w:val="20"/>
          <w:szCs w:val="20"/>
        </w:rPr>
        <w:t>Completed a 6-month, 600-hour Comprehensive Pilates Training course. Inclusive in the training was education of the Pilates method and philosophy, training in proper technique of Pilates exercises, and training in how to teach the exercises effectively. Remained a certified member through Power Pilates until I completed the National Pilates Certification Test in 201</w:t>
      </w:r>
      <w:r w:rsidR="00A22E48">
        <w:rPr>
          <w:sz w:val="20"/>
          <w:szCs w:val="20"/>
        </w:rPr>
        <w:t>0</w:t>
      </w:r>
      <w:r w:rsidRPr="0002363B">
        <w:rPr>
          <w:sz w:val="20"/>
          <w:szCs w:val="20"/>
        </w:rPr>
        <w:t>, at which time I chose to maintain my national certification in place of my training organization’s certificate.</w:t>
      </w:r>
      <w:r w:rsidRPr="0002363B">
        <w:rPr>
          <w:sz w:val="20"/>
          <w:szCs w:val="20"/>
        </w:rPr>
        <w:tab/>
      </w:r>
    </w:p>
    <w:p w14:paraId="612C7CCA" w14:textId="2EA7DECA" w:rsidR="00696469" w:rsidRPr="0002363B" w:rsidRDefault="00EE2C15" w:rsidP="00696469">
      <w:pPr>
        <w:pStyle w:val="SectionHeading"/>
        <w:rPr>
          <w:sz w:val="20"/>
          <w:szCs w:val="20"/>
        </w:rPr>
      </w:pPr>
      <w:r>
        <w:rPr>
          <w:sz w:val="20"/>
          <w:szCs w:val="20"/>
        </w:rPr>
        <w:t xml:space="preserve">PILATES </w:t>
      </w:r>
      <w:r w:rsidR="00696469" w:rsidRPr="0002363B">
        <w:rPr>
          <w:sz w:val="20"/>
          <w:szCs w:val="20"/>
        </w:rPr>
        <w:t>COntinuing Education Courses taught</w:t>
      </w:r>
      <w:r w:rsidR="00696469" w:rsidRPr="0002363B">
        <w:rPr>
          <w:sz w:val="20"/>
          <w:szCs w:val="20"/>
        </w:rPr>
        <w:tab/>
      </w:r>
      <w:r w:rsidR="00696469" w:rsidRPr="0002363B">
        <w:rPr>
          <w:sz w:val="20"/>
          <w:szCs w:val="20"/>
        </w:rPr>
        <w:tab/>
      </w:r>
      <w:r w:rsidR="00696469" w:rsidRPr="0002363B">
        <w:rPr>
          <w:sz w:val="20"/>
          <w:szCs w:val="20"/>
        </w:rPr>
        <w:tab/>
      </w:r>
      <w:r w:rsidR="00696469" w:rsidRPr="0002363B">
        <w:rPr>
          <w:sz w:val="20"/>
          <w:szCs w:val="20"/>
        </w:rPr>
        <w:tab/>
      </w:r>
      <w:r w:rsidR="00696469" w:rsidRPr="0002363B">
        <w:rPr>
          <w:sz w:val="20"/>
          <w:szCs w:val="20"/>
        </w:rPr>
        <w:tab/>
      </w:r>
      <w:r w:rsidR="00696469" w:rsidRPr="0002363B">
        <w:rPr>
          <w:sz w:val="20"/>
          <w:szCs w:val="20"/>
        </w:rPr>
        <w:tab/>
      </w:r>
      <w:r w:rsidR="00696469" w:rsidRPr="0002363B">
        <w:rPr>
          <w:sz w:val="20"/>
          <w:szCs w:val="20"/>
        </w:rPr>
        <w:tab/>
      </w:r>
    </w:p>
    <w:p w14:paraId="02BC36D7" w14:textId="77777777" w:rsidR="00696469" w:rsidRPr="0002363B" w:rsidRDefault="00696469" w:rsidP="00696469">
      <w:pPr>
        <w:pStyle w:val="NormalBodyText"/>
        <w:rPr>
          <w:b/>
          <w:bCs/>
          <w:sz w:val="20"/>
          <w:szCs w:val="20"/>
        </w:rPr>
      </w:pPr>
      <w:r w:rsidRPr="0002363B">
        <w:rPr>
          <w:b/>
          <w:bCs/>
          <w:sz w:val="20"/>
          <w:szCs w:val="20"/>
        </w:rPr>
        <w:t>Beginner/ Intermediate Mat Technique</w:t>
      </w:r>
      <w:r w:rsidRPr="0002363B">
        <w:rPr>
          <w:b/>
          <w:bCs/>
          <w:sz w:val="20"/>
          <w:szCs w:val="20"/>
        </w:rPr>
        <w:tab/>
        <w:t>2013</w:t>
      </w:r>
    </w:p>
    <w:p w14:paraId="09908756" w14:textId="297D0CEA" w:rsidR="00696469" w:rsidRPr="0002363B" w:rsidRDefault="00696469" w:rsidP="00696469">
      <w:pPr>
        <w:pStyle w:val="NormalBodyText"/>
        <w:rPr>
          <w:sz w:val="20"/>
          <w:szCs w:val="20"/>
        </w:rPr>
      </w:pPr>
      <w:r w:rsidRPr="0002363B">
        <w:rPr>
          <w:sz w:val="20"/>
          <w:szCs w:val="20"/>
        </w:rPr>
        <w:t>Compiled and presented a Pilates C</w:t>
      </w:r>
      <w:r w:rsidR="00884737">
        <w:rPr>
          <w:sz w:val="20"/>
          <w:szCs w:val="20"/>
        </w:rPr>
        <w:t xml:space="preserve">ontinuing </w:t>
      </w:r>
      <w:r w:rsidRPr="0002363B">
        <w:rPr>
          <w:sz w:val="20"/>
          <w:szCs w:val="20"/>
        </w:rPr>
        <w:t>E</w:t>
      </w:r>
      <w:r w:rsidR="00884737">
        <w:rPr>
          <w:sz w:val="20"/>
          <w:szCs w:val="20"/>
        </w:rPr>
        <w:t>ducation</w:t>
      </w:r>
      <w:r w:rsidRPr="0002363B">
        <w:rPr>
          <w:sz w:val="20"/>
          <w:szCs w:val="20"/>
        </w:rPr>
        <w:t xml:space="preserve"> </w:t>
      </w:r>
      <w:r w:rsidR="00884737">
        <w:rPr>
          <w:sz w:val="20"/>
          <w:szCs w:val="20"/>
        </w:rPr>
        <w:t xml:space="preserve">(CE) </w:t>
      </w:r>
      <w:r w:rsidRPr="0002363B">
        <w:rPr>
          <w:sz w:val="20"/>
          <w:szCs w:val="20"/>
        </w:rPr>
        <w:t>course on proper Pilates mat work exercises and technique</w:t>
      </w:r>
      <w:r w:rsidR="00884737">
        <w:rPr>
          <w:sz w:val="20"/>
          <w:szCs w:val="20"/>
        </w:rPr>
        <w:t xml:space="preserve">s. </w:t>
      </w:r>
      <w:r w:rsidRPr="0002363B">
        <w:rPr>
          <w:sz w:val="20"/>
          <w:szCs w:val="20"/>
        </w:rPr>
        <w:t>CE was presented at a local studio in Lancaster, CA.</w:t>
      </w:r>
    </w:p>
    <w:p w14:paraId="08A4AEB0" w14:textId="77777777" w:rsidR="00696469" w:rsidRPr="0002363B" w:rsidRDefault="00696469" w:rsidP="00696469">
      <w:pPr>
        <w:pStyle w:val="NormalBodyText"/>
        <w:rPr>
          <w:sz w:val="20"/>
          <w:szCs w:val="20"/>
        </w:rPr>
      </w:pPr>
    </w:p>
    <w:p w14:paraId="30CE4223" w14:textId="77777777" w:rsidR="00696469" w:rsidRPr="0002363B" w:rsidRDefault="00696469" w:rsidP="00696469">
      <w:pPr>
        <w:pStyle w:val="NormalBodyText"/>
        <w:rPr>
          <w:b/>
          <w:bCs/>
          <w:sz w:val="20"/>
          <w:szCs w:val="20"/>
        </w:rPr>
      </w:pPr>
      <w:r w:rsidRPr="0002363B">
        <w:rPr>
          <w:b/>
          <w:bCs/>
          <w:sz w:val="20"/>
          <w:szCs w:val="20"/>
        </w:rPr>
        <w:t>Core Conditioning 4 Kids</w:t>
      </w:r>
      <w:r w:rsidRPr="0002363B">
        <w:rPr>
          <w:b/>
          <w:bCs/>
          <w:sz w:val="20"/>
          <w:szCs w:val="20"/>
        </w:rPr>
        <w:tab/>
        <w:t>2013/2014/2016/2017</w:t>
      </w:r>
    </w:p>
    <w:p w14:paraId="73CC09BD" w14:textId="77777777" w:rsidR="00696469" w:rsidRPr="0002363B" w:rsidRDefault="00696469" w:rsidP="00696469">
      <w:pPr>
        <w:pStyle w:val="NormalBodyText"/>
        <w:rPr>
          <w:sz w:val="20"/>
          <w:szCs w:val="20"/>
        </w:rPr>
      </w:pPr>
      <w:r w:rsidRPr="0002363B">
        <w:rPr>
          <w:sz w:val="20"/>
          <w:szCs w:val="20"/>
        </w:rPr>
        <w:t>Developed and presented a Pilates CE course in teaching Pilates to kids. Course involved planning, developing, and implementing a Pilates mat class focused on teaching Pilates exercises appropriate for children ages 8-12.</w:t>
      </w:r>
    </w:p>
    <w:p w14:paraId="7860A9D8" w14:textId="6EF570F1" w:rsidR="00C34EFE" w:rsidRPr="0002363B" w:rsidRDefault="00C34EFE" w:rsidP="00C34EFE">
      <w:pPr>
        <w:pStyle w:val="SectionHeading"/>
        <w:rPr>
          <w:sz w:val="20"/>
          <w:szCs w:val="20"/>
        </w:rPr>
      </w:pPr>
      <w:r w:rsidRPr="0002363B">
        <w:rPr>
          <w:sz w:val="20"/>
          <w:szCs w:val="20"/>
        </w:rPr>
        <w:t>Pilates Memberships</w:t>
      </w:r>
    </w:p>
    <w:p w14:paraId="2F60AC38" w14:textId="29C5EDD4" w:rsidR="00C34EFE" w:rsidRPr="0002363B" w:rsidRDefault="00C34EFE" w:rsidP="00C34EFE">
      <w:pPr>
        <w:pStyle w:val="NormalBodyText"/>
        <w:rPr>
          <w:sz w:val="20"/>
          <w:szCs w:val="20"/>
        </w:rPr>
      </w:pPr>
      <w:r w:rsidRPr="0002363B">
        <w:rPr>
          <w:sz w:val="20"/>
          <w:szCs w:val="20"/>
        </w:rPr>
        <w:t>Pilates Method Alliance</w:t>
      </w:r>
      <w:r w:rsidRPr="0002363B">
        <w:rPr>
          <w:sz w:val="20"/>
          <w:szCs w:val="20"/>
        </w:rPr>
        <w:tab/>
        <w:t>2007 – Present</w:t>
      </w:r>
    </w:p>
    <w:p w14:paraId="036FA810" w14:textId="455A0913" w:rsidR="00E45FF8" w:rsidRPr="0002363B" w:rsidRDefault="00D61E8A" w:rsidP="00A22E48">
      <w:pPr>
        <w:pStyle w:val="NormalBodyText"/>
        <w:rPr>
          <w:sz w:val="20"/>
          <w:szCs w:val="20"/>
        </w:rPr>
      </w:pPr>
      <w:r w:rsidRPr="0002363B">
        <w:rPr>
          <w:sz w:val="20"/>
          <w:szCs w:val="20"/>
        </w:rPr>
        <w:t>National Pilates Certi</w:t>
      </w:r>
      <w:r w:rsidR="008C073C" w:rsidRPr="0002363B">
        <w:rPr>
          <w:sz w:val="20"/>
          <w:szCs w:val="20"/>
        </w:rPr>
        <w:t>fication Program Certified</w:t>
      </w:r>
      <w:r w:rsidR="008C073C" w:rsidRPr="0002363B">
        <w:rPr>
          <w:sz w:val="20"/>
          <w:szCs w:val="20"/>
        </w:rPr>
        <w:tab/>
        <w:t>201</w:t>
      </w:r>
      <w:r w:rsidR="00C963C3">
        <w:rPr>
          <w:sz w:val="20"/>
          <w:szCs w:val="20"/>
        </w:rPr>
        <w:t>0</w:t>
      </w:r>
      <w:r w:rsidR="008C073C" w:rsidRPr="0002363B">
        <w:rPr>
          <w:sz w:val="20"/>
          <w:szCs w:val="20"/>
        </w:rPr>
        <w:t xml:space="preserve"> – Present</w:t>
      </w:r>
    </w:p>
    <w:sectPr w:rsidR="00E45FF8" w:rsidRPr="0002363B" w:rsidSect="00CF59BE">
      <w:headerReference w:type="default" r:id="rId8"/>
      <w:headerReference w:type="first" r:id="rId9"/>
      <w:pgSz w:w="12240" w:h="15840"/>
      <w:pgMar w:top="1440" w:right="108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16A10" w14:textId="77777777" w:rsidR="007B3990" w:rsidRDefault="007B3990">
      <w:pPr>
        <w:spacing w:line="240" w:lineRule="auto"/>
      </w:pPr>
      <w:r>
        <w:separator/>
      </w:r>
    </w:p>
  </w:endnote>
  <w:endnote w:type="continuationSeparator" w:id="0">
    <w:p w14:paraId="1B12E7E4" w14:textId="77777777" w:rsidR="007B3990" w:rsidRDefault="007B39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68ABB" w14:textId="77777777" w:rsidR="007B3990" w:rsidRDefault="007B3990">
      <w:pPr>
        <w:spacing w:line="240" w:lineRule="auto"/>
      </w:pPr>
      <w:r>
        <w:separator/>
      </w:r>
    </w:p>
  </w:footnote>
  <w:footnote w:type="continuationSeparator" w:id="0">
    <w:p w14:paraId="5B34EA4F" w14:textId="77777777" w:rsidR="007B3990" w:rsidRDefault="007B399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3394B" w14:textId="77777777" w:rsidR="00351293" w:rsidRDefault="00000000">
    <w:pPr>
      <w:pStyle w:val="YourName"/>
    </w:pPr>
    <w:sdt>
      <w:sdtPr>
        <w:alias w:val="Your name:"/>
        <w:tag w:val="Your name:"/>
        <w:id w:val="1763177383"/>
        <w:placeholder>
          <w:docPart w:val="C204EEB566B64E59B50A5AC274390AA7"/>
        </w:placeholder>
        <w:dataBinding w:prefixMappings="xmlns:ns0='http://schemas.openxmlformats.org/package/2006/metadata/core-properties' xmlns:ns1='http://purl.org/dc/elements/1.1/'" w:xpath="/ns0:coreProperties[1]/ns1:creator[1]" w:storeItemID="{6C3C8BC8-F283-45AE-878A-BAB7291924A1}"/>
        <w15:appearance w15:val="hidden"/>
        <w:text/>
      </w:sdtPr>
      <w:sdtContent>
        <w:r w:rsidR="00DE448E">
          <w:t>Tiffany Gray</w:t>
        </w:r>
      </w:sdtContent>
    </w:sdt>
    <w:r w:rsidR="00115D44">
      <w:tab/>
      <w:t xml:space="preserve">Page </w:t>
    </w:r>
    <w:r w:rsidR="00115D44">
      <w:rPr>
        <w:noProof/>
      </w:rPr>
      <w:fldChar w:fldCharType="begin"/>
    </w:r>
    <w:r w:rsidR="00115D44">
      <w:rPr>
        <w:noProof/>
      </w:rPr>
      <w:instrText xml:space="preserve"> PAGE   \* MERGEFORMAT </w:instrText>
    </w:r>
    <w:r w:rsidR="00115D44">
      <w:rPr>
        <w:noProof/>
      </w:rPr>
      <w:fldChar w:fldCharType="separate"/>
    </w:r>
    <w:r w:rsidR="00992C80">
      <w:rPr>
        <w:noProof/>
      </w:rPr>
      <w:t>2</w:t>
    </w:r>
    <w:r w:rsidR="00115D44">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977569"/>
      <w:docPartObj>
        <w:docPartGallery w:val="Page Numbers (Top of Page)"/>
        <w:docPartUnique/>
      </w:docPartObj>
    </w:sdtPr>
    <w:sdtEndPr>
      <w:rPr>
        <w:noProof/>
      </w:rPr>
    </w:sdtEndPr>
    <w:sdtContent>
      <w:p w14:paraId="5D43C034" w14:textId="0295D8BA" w:rsidR="00FF0C10" w:rsidRDefault="00FF0C1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823F78B" w14:textId="77777777" w:rsidR="00332342" w:rsidRDefault="003323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71038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FEB1B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9045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4871E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6AE67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A4E3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4EAC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483AF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CE8EC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9EFD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7152D7F"/>
    <w:multiLevelType w:val="hybridMultilevel"/>
    <w:tmpl w:val="2B608E08"/>
    <w:lvl w:ilvl="0" w:tplc="35EE6F74">
      <w:start w:val="1"/>
      <w:numFmt w:val="bullet"/>
      <w:lvlText w:val=""/>
      <w:lvlJc w:val="left"/>
      <w:pPr>
        <w:ind w:left="648" w:hanging="360"/>
      </w:pPr>
      <w:rPr>
        <w:rFonts w:ascii="Symbol" w:eastAsiaTheme="minorHAnsi" w:hAnsi="Symbol" w:cstheme="minorBidi"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num w:numId="1" w16cid:durableId="1267348694">
    <w:abstractNumId w:val="9"/>
  </w:num>
  <w:num w:numId="2" w16cid:durableId="74866390">
    <w:abstractNumId w:val="8"/>
  </w:num>
  <w:num w:numId="3" w16cid:durableId="119032097">
    <w:abstractNumId w:val="7"/>
  </w:num>
  <w:num w:numId="4" w16cid:durableId="1678119637">
    <w:abstractNumId w:val="3"/>
  </w:num>
  <w:num w:numId="5" w16cid:durableId="66806407">
    <w:abstractNumId w:val="6"/>
  </w:num>
  <w:num w:numId="6" w16cid:durableId="587537659">
    <w:abstractNumId w:val="5"/>
  </w:num>
  <w:num w:numId="7" w16cid:durableId="1800411231">
    <w:abstractNumId w:val="4"/>
  </w:num>
  <w:num w:numId="8" w16cid:durableId="1180315204">
    <w:abstractNumId w:val="2"/>
  </w:num>
  <w:num w:numId="9" w16cid:durableId="127672853">
    <w:abstractNumId w:val="1"/>
  </w:num>
  <w:num w:numId="10" w16cid:durableId="465897762">
    <w:abstractNumId w:val="0"/>
  </w:num>
  <w:num w:numId="11" w16cid:durableId="11626212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8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48E"/>
    <w:rsid w:val="0001092F"/>
    <w:rsid w:val="000110FB"/>
    <w:rsid w:val="000209A0"/>
    <w:rsid w:val="0002363B"/>
    <w:rsid w:val="000243FA"/>
    <w:rsid w:val="00024E67"/>
    <w:rsid w:val="000251B2"/>
    <w:rsid w:val="00032A20"/>
    <w:rsid w:val="0003359A"/>
    <w:rsid w:val="00034BEA"/>
    <w:rsid w:val="000405A3"/>
    <w:rsid w:val="000473E6"/>
    <w:rsid w:val="000647E3"/>
    <w:rsid w:val="0007131A"/>
    <w:rsid w:val="00073967"/>
    <w:rsid w:val="00074284"/>
    <w:rsid w:val="000802DB"/>
    <w:rsid w:val="000923B1"/>
    <w:rsid w:val="000935FD"/>
    <w:rsid w:val="000A3A03"/>
    <w:rsid w:val="000B1E8A"/>
    <w:rsid w:val="000C7F60"/>
    <w:rsid w:val="000C7F88"/>
    <w:rsid w:val="000D086E"/>
    <w:rsid w:val="000D1FD7"/>
    <w:rsid w:val="000D2842"/>
    <w:rsid w:val="000D57DE"/>
    <w:rsid w:val="000D5D58"/>
    <w:rsid w:val="000E446F"/>
    <w:rsid w:val="000E796B"/>
    <w:rsid w:val="00100AEF"/>
    <w:rsid w:val="00115D44"/>
    <w:rsid w:val="00116237"/>
    <w:rsid w:val="00117511"/>
    <w:rsid w:val="001219C5"/>
    <w:rsid w:val="001309F9"/>
    <w:rsid w:val="00132B23"/>
    <w:rsid w:val="0013336B"/>
    <w:rsid w:val="001366D7"/>
    <w:rsid w:val="00143D59"/>
    <w:rsid w:val="00147A9E"/>
    <w:rsid w:val="001509AC"/>
    <w:rsid w:val="001562FB"/>
    <w:rsid w:val="00157FF3"/>
    <w:rsid w:val="00161879"/>
    <w:rsid w:val="001765B0"/>
    <w:rsid w:val="00184B33"/>
    <w:rsid w:val="001A4AE4"/>
    <w:rsid w:val="001B4649"/>
    <w:rsid w:val="001C6708"/>
    <w:rsid w:val="001C7CC8"/>
    <w:rsid w:val="001D2C74"/>
    <w:rsid w:val="001D4436"/>
    <w:rsid w:val="001D77B4"/>
    <w:rsid w:val="001E5B5D"/>
    <w:rsid w:val="001E6FD8"/>
    <w:rsid w:val="001F6425"/>
    <w:rsid w:val="001F7A77"/>
    <w:rsid w:val="00205C9A"/>
    <w:rsid w:val="0021298B"/>
    <w:rsid w:val="00212EE0"/>
    <w:rsid w:val="00213905"/>
    <w:rsid w:val="002150BC"/>
    <w:rsid w:val="00220DF7"/>
    <w:rsid w:val="00231535"/>
    <w:rsid w:val="00232AD8"/>
    <w:rsid w:val="00235214"/>
    <w:rsid w:val="0024649D"/>
    <w:rsid w:val="00247373"/>
    <w:rsid w:val="002601D8"/>
    <w:rsid w:val="00277DF6"/>
    <w:rsid w:val="002836AF"/>
    <w:rsid w:val="00297F3F"/>
    <w:rsid w:val="00297F57"/>
    <w:rsid w:val="002C3BD6"/>
    <w:rsid w:val="002D21AE"/>
    <w:rsid w:val="002E0DF3"/>
    <w:rsid w:val="002E15DB"/>
    <w:rsid w:val="002E47D3"/>
    <w:rsid w:val="002F1946"/>
    <w:rsid w:val="003012A3"/>
    <w:rsid w:val="00304B13"/>
    <w:rsid w:val="0032565A"/>
    <w:rsid w:val="00325B84"/>
    <w:rsid w:val="0032672D"/>
    <w:rsid w:val="00332342"/>
    <w:rsid w:val="00340A7C"/>
    <w:rsid w:val="00351293"/>
    <w:rsid w:val="00351691"/>
    <w:rsid w:val="003547F2"/>
    <w:rsid w:val="00377791"/>
    <w:rsid w:val="00383A7C"/>
    <w:rsid w:val="00387E7E"/>
    <w:rsid w:val="0039046B"/>
    <w:rsid w:val="00394CA0"/>
    <w:rsid w:val="003A4B60"/>
    <w:rsid w:val="003B3634"/>
    <w:rsid w:val="003C5F69"/>
    <w:rsid w:val="003D386A"/>
    <w:rsid w:val="003F051B"/>
    <w:rsid w:val="00415170"/>
    <w:rsid w:val="00426BA1"/>
    <w:rsid w:val="0045670F"/>
    <w:rsid w:val="00465FF0"/>
    <w:rsid w:val="004800DC"/>
    <w:rsid w:val="00483AE1"/>
    <w:rsid w:val="004917C0"/>
    <w:rsid w:val="00493F01"/>
    <w:rsid w:val="004A2F8C"/>
    <w:rsid w:val="004B1F74"/>
    <w:rsid w:val="004B50D4"/>
    <w:rsid w:val="004B5B52"/>
    <w:rsid w:val="004C0619"/>
    <w:rsid w:val="004C220B"/>
    <w:rsid w:val="004D123E"/>
    <w:rsid w:val="004D2562"/>
    <w:rsid w:val="004D257D"/>
    <w:rsid w:val="004D3304"/>
    <w:rsid w:val="004D688B"/>
    <w:rsid w:val="004D7B3F"/>
    <w:rsid w:val="004E51C1"/>
    <w:rsid w:val="004F4A88"/>
    <w:rsid w:val="00502452"/>
    <w:rsid w:val="00536001"/>
    <w:rsid w:val="005370C9"/>
    <w:rsid w:val="00537D61"/>
    <w:rsid w:val="00543D7C"/>
    <w:rsid w:val="00547917"/>
    <w:rsid w:val="00556DB6"/>
    <w:rsid w:val="0056637D"/>
    <w:rsid w:val="00574CC9"/>
    <w:rsid w:val="00575DE1"/>
    <w:rsid w:val="0058299D"/>
    <w:rsid w:val="0058499E"/>
    <w:rsid w:val="00594860"/>
    <w:rsid w:val="00596C39"/>
    <w:rsid w:val="005A589F"/>
    <w:rsid w:val="005A7280"/>
    <w:rsid w:val="005B132D"/>
    <w:rsid w:val="005B1A74"/>
    <w:rsid w:val="005B4D25"/>
    <w:rsid w:val="005B50FC"/>
    <w:rsid w:val="005B5E8B"/>
    <w:rsid w:val="005D24A7"/>
    <w:rsid w:val="005D4D3B"/>
    <w:rsid w:val="005E0890"/>
    <w:rsid w:val="005E56D7"/>
    <w:rsid w:val="005E6F8A"/>
    <w:rsid w:val="005F2C3A"/>
    <w:rsid w:val="00603C77"/>
    <w:rsid w:val="00621D4E"/>
    <w:rsid w:val="00623765"/>
    <w:rsid w:val="006243F7"/>
    <w:rsid w:val="00626123"/>
    <w:rsid w:val="00626F72"/>
    <w:rsid w:val="00630D06"/>
    <w:rsid w:val="006418DD"/>
    <w:rsid w:val="00645260"/>
    <w:rsid w:val="00645522"/>
    <w:rsid w:val="00650F2B"/>
    <w:rsid w:val="00655A37"/>
    <w:rsid w:val="006634D0"/>
    <w:rsid w:val="00664FD3"/>
    <w:rsid w:val="00684F01"/>
    <w:rsid w:val="00693FB4"/>
    <w:rsid w:val="00696469"/>
    <w:rsid w:val="006A30ED"/>
    <w:rsid w:val="006A626F"/>
    <w:rsid w:val="006B10DB"/>
    <w:rsid w:val="006C0C01"/>
    <w:rsid w:val="006C1F4C"/>
    <w:rsid w:val="006C34F5"/>
    <w:rsid w:val="006C35F6"/>
    <w:rsid w:val="006C3AEE"/>
    <w:rsid w:val="006C588C"/>
    <w:rsid w:val="006C64C9"/>
    <w:rsid w:val="006D3943"/>
    <w:rsid w:val="006E2B7A"/>
    <w:rsid w:val="006F3EA1"/>
    <w:rsid w:val="0070163A"/>
    <w:rsid w:val="007047F3"/>
    <w:rsid w:val="00707AC8"/>
    <w:rsid w:val="00710276"/>
    <w:rsid w:val="007215F8"/>
    <w:rsid w:val="007352F8"/>
    <w:rsid w:val="007372F0"/>
    <w:rsid w:val="00740ED8"/>
    <w:rsid w:val="00741CEA"/>
    <w:rsid w:val="00743097"/>
    <w:rsid w:val="00743C7D"/>
    <w:rsid w:val="00750D26"/>
    <w:rsid w:val="00751E58"/>
    <w:rsid w:val="00764FDD"/>
    <w:rsid w:val="0077723C"/>
    <w:rsid w:val="007815AE"/>
    <w:rsid w:val="00785A27"/>
    <w:rsid w:val="00795378"/>
    <w:rsid w:val="00795DB2"/>
    <w:rsid w:val="007A5947"/>
    <w:rsid w:val="007B3990"/>
    <w:rsid w:val="007B5E90"/>
    <w:rsid w:val="007C0CD9"/>
    <w:rsid w:val="007C1D89"/>
    <w:rsid w:val="007C5DB3"/>
    <w:rsid w:val="007E113B"/>
    <w:rsid w:val="007F0FFF"/>
    <w:rsid w:val="007F42A8"/>
    <w:rsid w:val="00801406"/>
    <w:rsid w:val="0080568E"/>
    <w:rsid w:val="008100B6"/>
    <w:rsid w:val="0081108B"/>
    <w:rsid w:val="00812777"/>
    <w:rsid w:val="00812B05"/>
    <w:rsid w:val="00823B8D"/>
    <w:rsid w:val="008436CB"/>
    <w:rsid w:val="00847465"/>
    <w:rsid w:val="00860155"/>
    <w:rsid w:val="0086255A"/>
    <w:rsid w:val="00865C1A"/>
    <w:rsid w:val="00866A01"/>
    <w:rsid w:val="00874F12"/>
    <w:rsid w:val="008827D0"/>
    <w:rsid w:val="00884737"/>
    <w:rsid w:val="00893BD4"/>
    <w:rsid w:val="008B050E"/>
    <w:rsid w:val="008B0FED"/>
    <w:rsid w:val="008B11DE"/>
    <w:rsid w:val="008B2D3B"/>
    <w:rsid w:val="008C073C"/>
    <w:rsid w:val="008C0DC7"/>
    <w:rsid w:val="008C3BBE"/>
    <w:rsid w:val="008D2FC0"/>
    <w:rsid w:val="008D70F1"/>
    <w:rsid w:val="008E268C"/>
    <w:rsid w:val="008E4472"/>
    <w:rsid w:val="008E5523"/>
    <w:rsid w:val="008E69A4"/>
    <w:rsid w:val="008E7319"/>
    <w:rsid w:val="008F3485"/>
    <w:rsid w:val="009011B4"/>
    <w:rsid w:val="009221EC"/>
    <w:rsid w:val="00922E2D"/>
    <w:rsid w:val="00923012"/>
    <w:rsid w:val="009271C3"/>
    <w:rsid w:val="00935E27"/>
    <w:rsid w:val="00936842"/>
    <w:rsid w:val="00941F2D"/>
    <w:rsid w:val="009437DF"/>
    <w:rsid w:val="00963136"/>
    <w:rsid w:val="0096494E"/>
    <w:rsid w:val="00971166"/>
    <w:rsid w:val="00976F06"/>
    <w:rsid w:val="00981B48"/>
    <w:rsid w:val="00992C80"/>
    <w:rsid w:val="009A3072"/>
    <w:rsid w:val="009B37B9"/>
    <w:rsid w:val="009B714A"/>
    <w:rsid w:val="009D5686"/>
    <w:rsid w:val="009E4210"/>
    <w:rsid w:val="009F7F43"/>
    <w:rsid w:val="00A04428"/>
    <w:rsid w:val="00A14D5B"/>
    <w:rsid w:val="00A16717"/>
    <w:rsid w:val="00A17FE3"/>
    <w:rsid w:val="00A21813"/>
    <w:rsid w:val="00A22E48"/>
    <w:rsid w:val="00A27BC4"/>
    <w:rsid w:val="00A27F0D"/>
    <w:rsid w:val="00A31123"/>
    <w:rsid w:val="00A37A0D"/>
    <w:rsid w:val="00A40A43"/>
    <w:rsid w:val="00A43A55"/>
    <w:rsid w:val="00A44394"/>
    <w:rsid w:val="00A45B02"/>
    <w:rsid w:val="00A91718"/>
    <w:rsid w:val="00A91DBA"/>
    <w:rsid w:val="00A95899"/>
    <w:rsid w:val="00AB30FC"/>
    <w:rsid w:val="00AB3186"/>
    <w:rsid w:val="00AB3593"/>
    <w:rsid w:val="00AC5AF7"/>
    <w:rsid w:val="00AC5C17"/>
    <w:rsid w:val="00AD1EED"/>
    <w:rsid w:val="00AD5806"/>
    <w:rsid w:val="00AE28D7"/>
    <w:rsid w:val="00AF18C7"/>
    <w:rsid w:val="00B034F6"/>
    <w:rsid w:val="00B03F75"/>
    <w:rsid w:val="00B072F7"/>
    <w:rsid w:val="00B07ACB"/>
    <w:rsid w:val="00B269A9"/>
    <w:rsid w:val="00B44C74"/>
    <w:rsid w:val="00B45A10"/>
    <w:rsid w:val="00B5475F"/>
    <w:rsid w:val="00B658AD"/>
    <w:rsid w:val="00B67B0D"/>
    <w:rsid w:val="00B70E24"/>
    <w:rsid w:val="00B7548D"/>
    <w:rsid w:val="00B77E1B"/>
    <w:rsid w:val="00B832F9"/>
    <w:rsid w:val="00B946B7"/>
    <w:rsid w:val="00BA48B6"/>
    <w:rsid w:val="00BA6437"/>
    <w:rsid w:val="00BA7587"/>
    <w:rsid w:val="00BB5E47"/>
    <w:rsid w:val="00BC6488"/>
    <w:rsid w:val="00BC6FDE"/>
    <w:rsid w:val="00BC702C"/>
    <w:rsid w:val="00BD3E2C"/>
    <w:rsid w:val="00BD64BB"/>
    <w:rsid w:val="00BD6DA2"/>
    <w:rsid w:val="00BD7E41"/>
    <w:rsid w:val="00BE0E1B"/>
    <w:rsid w:val="00BE42D1"/>
    <w:rsid w:val="00BE6AE5"/>
    <w:rsid w:val="00BF02A2"/>
    <w:rsid w:val="00BF03AD"/>
    <w:rsid w:val="00BF651C"/>
    <w:rsid w:val="00BF6A8E"/>
    <w:rsid w:val="00C03D82"/>
    <w:rsid w:val="00C07CDE"/>
    <w:rsid w:val="00C16EE8"/>
    <w:rsid w:val="00C20277"/>
    <w:rsid w:val="00C31648"/>
    <w:rsid w:val="00C34E77"/>
    <w:rsid w:val="00C34EFE"/>
    <w:rsid w:val="00C4187C"/>
    <w:rsid w:val="00C55414"/>
    <w:rsid w:val="00C60795"/>
    <w:rsid w:val="00C60F15"/>
    <w:rsid w:val="00C72945"/>
    <w:rsid w:val="00C741F2"/>
    <w:rsid w:val="00C84E20"/>
    <w:rsid w:val="00C963C3"/>
    <w:rsid w:val="00CA1459"/>
    <w:rsid w:val="00CA23C3"/>
    <w:rsid w:val="00CB0A3A"/>
    <w:rsid w:val="00CB68B2"/>
    <w:rsid w:val="00CB720F"/>
    <w:rsid w:val="00CC1A5B"/>
    <w:rsid w:val="00CC57D5"/>
    <w:rsid w:val="00CD0ED6"/>
    <w:rsid w:val="00CD3EA9"/>
    <w:rsid w:val="00CD5BFC"/>
    <w:rsid w:val="00CD6FD7"/>
    <w:rsid w:val="00CD7A19"/>
    <w:rsid w:val="00CE5EE6"/>
    <w:rsid w:val="00CF1F98"/>
    <w:rsid w:val="00CF52CB"/>
    <w:rsid w:val="00CF59BE"/>
    <w:rsid w:val="00D028B7"/>
    <w:rsid w:val="00D26748"/>
    <w:rsid w:val="00D30673"/>
    <w:rsid w:val="00D36D11"/>
    <w:rsid w:val="00D562C4"/>
    <w:rsid w:val="00D60D38"/>
    <w:rsid w:val="00D61E8A"/>
    <w:rsid w:val="00D72608"/>
    <w:rsid w:val="00D74328"/>
    <w:rsid w:val="00D7522F"/>
    <w:rsid w:val="00D811F3"/>
    <w:rsid w:val="00D85B3A"/>
    <w:rsid w:val="00D9322A"/>
    <w:rsid w:val="00D95514"/>
    <w:rsid w:val="00DB6430"/>
    <w:rsid w:val="00DC0D58"/>
    <w:rsid w:val="00DC0F73"/>
    <w:rsid w:val="00DC1A2F"/>
    <w:rsid w:val="00DC5EE5"/>
    <w:rsid w:val="00DD36CA"/>
    <w:rsid w:val="00DD5A68"/>
    <w:rsid w:val="00DE448E"/>
    <w:rsid w:val="00DE4800"/>
    <w:rsid w:val="00DE672E"/>
    <w:rsid w:val="00DF3A19"/>
    <w:rsid w:val="00DF7E38"/>
    <w:rsid w:val="00E012C5"/>
    <w:rsid w:val="00E047EA"/>
    <w:rsid w:val="00E12AD4"/>
    <w:rsid w:val="00E136CC"/>
    <w:rsid w:val="00E21F91"/>
    <w:rsid w:val="00E37847"/>
    <w:rsid w:val="00E41BA0"/>
    <w:rsid w:val="00E45FF8"/>
    <w:rsid w:val="00E50BBD"/>
    <w:rsid w:val="00E55ABB"/>
    <w:rsid w:val="00E56B66"/>
    <w:rsid w:val="00E606CC"/>
    <w:rsid w:val="00E61277"/>
    <w:rsid w:val="00E7064C"/>
    <w:rsid w:val="00E7592B"/>
    <w:rsid w:val="00E77EE2"/>
    <w:rsid w:val="00E85953"/>
    <w:rsid w:val="00E92ED8"/>
    <w:rsid w:val="00E97207"/>
    <w:rsid w:val="00EA2647"/>
    <w:rsid w:val="00EA303D"/>
    <w:rsid w:val="00EA392D"/>
    <w:rsid w:val="00EA4391"/>
    <w:rsid w:val="00EA71E6"/>
    <w:rsid w:val="00EA7328"/>
    <w:rsid w:val="00EB226D"/>
    <w:rsid w:val="00EB5B62"/>
    <w:rsid w:val="00EE2C15"/>
    <w:rsid w:val="00EE32C0"/>
    <w:rsid w:val="00EE397D"/>
    <w:rsid w:val="00EF31B1"/>
    <w:rsid w:val="00EF411E"/>
    <w:rsid w:val="00F11409"/>
    <w:rsid w:val="00F12102"/>
    <w:rsid w:val="00F2000F"/>
    <w:rsid w:val="00F34B70"/>
    <w:rsid w:val="00F41533"/>
    <w:rsid w:val="00F4467C"/>
    <w:rsid w:val="00F47D49"/>
    <w:rsid w:val="00F50B10"/>
    <w:rsid w:val="00F53A12"/>
    <w:rsid w:val="00F54A49"/>
    <w:rsid w:val="00F62C6B"/>
    <w:rsid w:val="00F67425"/>
    <w:rsid w:val="00F67B03"/>
    <w:rsid w:val="00F725DB"/>
    <w:rsid w:val="00F76F21"/>
    <w:rsid w:val="00F85C2F"/>
    <w:rsid w:val="00F85E9F"/>
    <w:rsid w:val="00F94D8E"/>
    <w:rsid w:val="00F96766"/>
    <w:rsid w:val="00FA09D6"/>
    <w:rsid w:val="00FA5273"/>
    <w:rsid w:val="00FB2548"/>
    <w:rsid w:val="00FB2891"/>
    <w:rsid w:val="00FC010B"/>
    <w:rsid w:val="00FC2E4F"/>
    <w:rsid w:val="00FC7054"/>
    <w:rsid w:val="00FD2C8D"/>
    <w:rsid w:val="00FD628F"/>
    <w:rsid w:val="00FE0292"/>
    <w:rsid w:val="00FE1905"/>
    <w:rsid w:val="00FE384A"/>
    <w:rsid w:val="00FF0A6E"/>
    <w:rsid w:val="00FF0C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2B9C035"/>
  <w15:docId w15:val="{649C2D65-8959-471B-99B9-BC70F9720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qFormat="1"/>
    <w:lsdException w:name="List Bullet 3" w:semiHidden="1" w:unhideWhenUsed="1"/>
    <w:lsdException w:name="List Bullet 4" w:semiHidden="1" w:unhideWhenUsed="1"/>
    <w:lsdException w:name="List Bullet 5" w:semiHidden="1" w:unhideWhenUsed="1"/>
    <w:lsdException w:name="List Number 2" w:semiHidden="1" w:uiPriority="10" w:unhideWhenUsed="1" w:qFormat="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 w:unhideWhenUsed="1" w:qFormat="1"/>
    <w:lsdException w:name="List Continue 2" w:semiHidden="1" w:uiPriority="10"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5"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A8E"/>
    <w:pPr>
      <w:spacing w:after="0" w:line="264" w:lineRule="auto"/>
    </w:pPr>
    <w:rPr>
      <w:sz w:val="16"/>
    </w:rPr>
  </w:style>
  <w:style w:type="paragraph" w:styleId="Heading1">
    <w:name w:val="heading 1"/>
    <w:basedOn w:val="Normal"/>
    <w:next w:val="Normal"/>
    <w:link w:val="Heading1Char"/>
    <w:uiPriority w:val="9"/>
    <w:semiHidden/>
    <w:unhideWhenUsed/>
    <w:qFormat/>
    <w:pPr>
      <w:keepNext/>
      <w:keepLines/>
      <w:spacing w:after="40"/>
      <w:outlineLvl w:val="0"/>
    </w:pPr>
    <w:rPr>
      <w:rFonts w:asciiTheme="majorHAnsi" w:eastAsiaTheme="majorEastAsia" w:hAnsiTheme="majorHAnsi" w:cstheme="majorBidi"/>
      <w:b/>
      <w:bCs/>
      <w:caps/>
      <w:color w:val="000000" w:themeColor="text1"/>
      <w:spacing w:val="10"/>
      <w:szCs w:val="28"/>
    </w:rPr>
  </w:style>
  <w:style w:type="paragraph" w:styleId="Heading2">
    <w:name w:val="heading 2"/>
    <w:basedOn w:val="Normal"/>
    <w:next w:val="Normal"/>
    <w:link w:val="Heading2Char"/>
    <w:uiPriority w:val="9"/>
    <w:semiHidden/>
    <w:unhideWhenUsed/>
    <w:qFormat/>
    <w:pPr>
      <w:spacing w:before="240" w:after="40"/>
      <w:outlineLvl w:val="1"/>
    </w:pPr>
    <w:rPr>
      <w:caps/>
      <w:color w:val="000000" w:themeColor="text1"/>
      <w:spacing w:val="10"/>
    </w:rPr>
  </w:style>
  <w:style w:type="paragraph" w:styleId="Heading3">
    <w:name w:val="heading 3"/>
    <w:basedOn w:val="Normal"/>
    <w:next w:val="Normal"/>
    <w:link w:val="Heading3Char"/>
    <w:uiPriority w:val="9"/>
    <w:semiHidden/>
    <w:unhideWhenUsed/>
    <w:qFormat/>
    <w:pPr>
      <w:ind w:left="288"/>
      <w:outlineLvl w:val="2"/>
    </w:pPr>
    <w:rPr>
      <w:i/>
    </w:rPr>
  </w:style>
  <w:style w:type="paragraph" w:styleId="Heading4">
    <w:name w:val="heading 4"/>
    <w:basedOn w:val="Normal"/>
    <w:next w:val="Normal"/>
    <w:link w:val="Heading4Char"/>
    <w:uiPriority w:val="9"/>
    <w:semiHidden/>
    <w:unhideWhenUsed/>
    <w:qFormat/>
    <w:rsid w:val="00BF6A8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BF6A8E"/>
    <w:pPr>
      <w:keepNext/>
      <w:keepLines/>
      <w:spacing w:before="40"/>
      <w:outlineLvl w:val="4"/>
    </w:pPr>
    <w:rPr>
      <w:rFonts w:asciiTheme="majorHAnsi" w:eastAsiaTheme="majorEastAsia" w:hAnsiTheme="majorHAnsi" w:cstheme="majorBidi"/>
      <w:color w:val="365F91" w:themeColor="accent1" w:themeShade="BF"/>
    </w:rPr>
  </w:style>
  <w:style w:type="paragraph" w:styleId="Heading7">
    <w:name w:val="heading 7"/>
    <w:basedOn w:val="Normal"/>
    <w:next w:val="Normal"/>
    <w:link w:val="Heading7Char"/>
    <w:uiPriority w:val="9"/>
    <w:semiHidden/>
    <w:unhideWhenUsed/>
    <w:qFormat/>
    <w:rsid w:val="00BF6A8E"/>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F6A8E"/>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BF6A8E"/>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C72945"/>
    <w:rPr>
      <w:rFonts w:asciiTheme="majorHAnsi" w:eastAsiaTheme="majorEastAsia" w:hAnsiTheme="majorHAnsi" w:cstheme="majorBidi"/>
      <w:b/>
      <w:bCs/>
      <w:caps/>
      <w:color w:val="000000" w:themeColor="text1"/>
      <w:spacing w:val="10"/>
      <w:sz w:val="16"/>
      <w:szCs w:val="28"/>
    </w:rPr>
  </w:style>
  <w:style w:type="character" w:customStyle="1" w:styleId="Heading2Char">
    <w:name w:val="Heading 2 Char"/>
    <w:basedOn w:val="DefaultParagraphFont"/>
    <w:link w:val="Heading2"/>
    <w:uiPriority w:val="9"/>
    <w:semiHidden/>
    <w:rsid w:val="00C72945"/>
    <w:rPr>
      <w:caps/>
      <w:color w:val="000000" w:themeColor="text1"/>
      <w:spacing w:val="10"/>
      <w:sz w:val="16"/>
    </w:rPr>
  </w:style>
  <w:style w:type="character" w:customStyle="1" w:styleId="Heading3Char">
    <w:name w:val="Heading 3 Char"/>
    <w:basedOn w:val="DefaultParagraphFont"/>
    <w:link w:val="Heading3"/>
    <w:uiPriority w:val="9"/>
    <w:semiHidden/>
    <w:rsid w:val="00C72945"/>
    <w:rPr>
      <w:i/>
      <w:sz w:val="16"/>
    </w:rPr>
  </w:style>
  <w:style w:type="paragraph" w:customStyle="1" w:styleId="JobTitle">
    <w:name w:val="Job Title"/>
    <w:basedOn w:val="Normal"/>
    <w:link w:val="JobTitleChar"/>
    <w:uiPriority w:val="2"/>
    <w:qFormat/>
    <w:pPr>
      <w:tabs>
        <w:tab w:val="left" w:pos="7560"/>
      </w:tabs>
      <w:ind w:left="288"/>
    </w:pPr>
    <w:rPr>
      <w:b/>
    </w:rPr>
  </w:style>
  <w:style w:type="character" w:customStyle="1" w:styleId="JobTitleChar">
    <w:name w:val="Job Title Char"/>
    <w:basedOn w:val="DefaultParagraphFont"/>
    <w:link w:val="JobTitle"/>
    <w:uiPriority w:val="2"/>
    <w:rsid w:val="00C72945"/>
    <w:rPr>
      <w:b/>
      <w:sz w:val="16"/>
    </w:rPr>
  </w:style>
  <w:style w:type="paragraph" w:customStyle="1" w:styleId="ContactInformation">
    <w:name w:val="Contact Information"/>
    <w:basedOn w:val="Normal"/>
    <w:uiPriority w:val="1"/>
    <w:qFormat/>
    <w:pPr>
      <w:spacing w:after="400"/>
      <w:ind w:left="288"/>
    </w:pPr>
  </w:style>
  <w:style w:type="paragraph" w:customStyle="1" w:styleId="NormalBodyText">
    <w:name w:val="Normal Body Text"/>
    <w:basedOn w:val="Normal"/>
    <w:uiPriority w:val="2"/>
    <w:qFormat/>
    <w:pPr>
      <w:tabs>
        <w:tab w:val="left" w:pos="7560"/>
      </w:tabs>
      <w:ind w:left="288"/>
    </w:pPr>
  </w:style>
  <w:style w:type="paragraph" w:customStyle="1" w:styleId="AllCaps">
    <w:name w:val="All Caps"/>
    <w:basedOn w:val="Normal"/>
    <w:semiHidden/>
    <w:unhideWhenUsed/>
    <w:qFormat/>
    <w:rPr>
      <w:caps/>
      <w:spacing w:val="20"/>
      <w:sz w:val="15"/>
    </w:rPr>
  </w:style>
  <w:style w:type="paragraph" w:customStyle="1" w:styleId="Location">
    <w:name w:val="Location"/>
    <w:basedOn w:val="Normal"/>
    <w:uiPriority w:val="2"/>
    <w:qFormat/>
    <w:pPr>
      <w:ind w:left="288"/>
    </w:pPr>
  </w:style>
  <w:style w:type="paragraph" w:customStyle="1" w:styleId="SpaceAfter">
    <w:name w:val="Space After"/>
    <w:basedOn w:val="Normal"/>
    <w:uiPriority w:val="2"/>
    <w:qFormat/>
    <w:pPr>
      <w:tabs>
        <w:tab w:val="left" w:pos="7560"/>
      </w:tabs>
      <w:spacing w:after="160"/>
      <w:ind w:left="288" w:right="2880"/>
    </w:pPr>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YourName">
    <w:name w:val="Your Name"/>
    <w:basedOn w:val="Normal"/>
    <w:qFormat/>
    <w:pPr>
      <w:keepNext/>
      <w:keepLines/>
      <w:tabs>
        <w:tab w:val="left" w:pos="8640"/>
      </w:tabs>
      <w:spacing w:after="40"/>
      <w:outlineLvl w:val="0"/>
    </w:pPr>
    <w:rPr>
      <w:rFonts w:asciiTheme="majorHAnsi" w:eastAsiaTheme="majorEastAsia" w:hAnsiTheme="majorHAnsi" w:cstheme="majorBidi"/>
      <w:b/>
      <w:bCs/>
      <w:caps/>
      <w:color w:val="000000" w:themeColor="text1"/>
      <w:spacing w:val="10"/>
      <w:szCs w:val="28"/>
    </w:rPr>
  </w:style>
  <w:style w:type="paragraph" w:customStyle="1" w:styleId="SpaceAfter1NoRightIndent">
    <w:name w:val="Space After 1 (No Right Indent)"/>
    <w:basedOn w:val="Normal"/>
    <w:uiPriority w:val="3"/>
    <w:qFormat/>
    <w:pPr>
      <w:tabs>
        <w:tab w:val="left" w:pos="7560"/>
      </w:tabs>
      <w:spacing w:after="160"/>
      <w:ind w:left="288"/>
    </w:pPr>
  </w:style>
  <w:style w:type="paragraph" w:customStyle="1" w:styleId="SectionHeading">
    <w:name w:val="Section Heading"/>
    <w:basedOn w:val="Normal"/>
    <w:uiPriority w:val="1"/>
    <w:qFormat/>
    <w:pPr>
      <w:spacing w:before="240" w:after="40"/>
      <w:outlineLvl w:val="1"/>
    </w:pPr>
    <w:rPr>
      <w:caps/>
      <w:color w:val="000000" w:themeColor="text1"/>
      <w:spacing w:val="10"/>
    </w:rPr>
  </w:style>
  <w:style w:type="paragraph" w:customStyle="1" w:styleId="ItalicHeading">
    <w:name w:val="Italic Heading"/>
    <w:basedOn w:val="Normal"/>
    <w:uiPriority w:val="3"/>
    <w:qFormat/>
    <w:pPr>
      <w:ind w:left="288"/>
      <w:outlineLvl w:val="2"/>
    </w:pPr>
    <w:rPr>
      <w:i/>
    </w:rPr>
  </w:style>
  <w:style w:type="paragraph" w:styleId="Header">
    <w:name w:val="header"/>
    <w:basedOn w:val="Normal"/>
    <w:link w:val="HeaderChar"/>
    <w:uiPriority w:val="99"/>
    <w:unhideWhenUsed/>
    <w:pPr>
      <w:tabs>
        <w:tab w:val="center" w:pos="4680"/>
        <w:tab w:val="right" w:pos="9360"/>
      </w:tabs>
      <w:spacing w:line="240" w:lineRule="auto"/>
    </w:pPr>
  </w:style>
  <w:style w:type="character" w:customStyle="1" w:styleId="HeaderChar">
    <w:name w:val="Header Char"/>
    <w:basedOn w:val="DefaultParagraphFont"/>
    <w:link w:val="Header"/>
    <w:uiPriority w:val="99"/>
    <w:rPr>
      <w:sz w:val="16"/>
    </w:rPr>
  </w:style>
  <w:style w:type="paragraph" w:styleId="Footer">
    <w:name w:val="footer"/>
    <w:basedOn w:val="Normal"/>
    <w:link w:val="FooterChar"/>
    <w:uiPriority w:val="99"/>
    <w:unhideWhenUsed/>
    <w:pPr>
      <w:tabs>
        <w:tab w:val="center" w:pos="4680"/>
        <w:tab w:val="right" w:pos="9360"/>
      </w:tabs>
      <w:spacing w:line="240" w:lineRule="auto"/>
    </w:pPr>
  </w:style>
  <w:style w:type="character" w:customStyle="1" w:styleId="FooterChar">
    <w:name w:val="Footer Char"/>
    <w:basedOn w:val="DefaultParagraphFont"/>
    <w:link w:val="Footer"/>
    <w:uiPriority w:val="99"/>
    <w:rPr>
      <w:sz w:val="16"/>
    </w:rPr>
  </w:style>
  <w:style w:type="paragraph" w:styleId="BlockText">
    <w:name w:val="Block Text"/>
    <w:basedOn w:val="Normal"/>
    <w:uiPriority w:val="3"/>
    <w:semiHidden/>
    <w:unhideWhenUsed/>
    <w:qFormat/>
    <w:rsid w:val="00BF6A8E"/>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rFonts w:eastAsiaTheme="minorEastAsia"/>
      <w:i/>
      <w:iCs/>
      <w:color w:val="365F91" w:themeColor="accent1" w:themeShade="BF"/>
    </w:rPr>
  </w:style>
  <w:style w:type="character" w:customStyle="1" w:styleId="Heading4Char">
    <w:name w:val="Heading 4 Char"/>
    <w:basedOn w:val="DefaultParagraphFont"/>
    <w:link w:val="Heading4"/>
    <w:uiPriority w:val="9"/>
    <w:semiHidden/>
    <w:rsid w:val="00BF6A8E"/>
    <w:rPr>
      <w:rFonts w:asciiTheme="majorHAnsi" w:eastAsiaTheme="majorEastAsia" w:hAnsiTheme="majorHAnsi" w:cstheme="majorBidi"/>
      <w:i/>
      <w:iCs/>
      <w:color w:val="365F91" w:themeColor="accent1" w:themeShade="BF"/>
      <w:sz w:val="16"/>
    </w:rPr>
  </w:style>
  <w:style w:type="character" w:customStyle="1" w:styleId="Heading5Char">
    <w:name w:val="Heading 5 Char"/>
    <w:basedOn w:val="DefaultParagraphFont"/>
    <w:link w:val="Heading5"/>
    <w:uiPriority w:val="9"/>
    <w:semiHidden/>
    <w:rsid w:val="00BF6A8E"/>
    <w:rPr>
      <w:rFonts w:asciiTheme="majorHAnsi" w:eastAsiaTheme="majorEastAsia" w:hAnsiTheme="majorHAnsi" w:cstheme="majorBidi"/>
      <w:color w:val="365F91" w:themeColor="accent1" w:themeShade="BF"/>
      <w:sz w:val="16"/>
    </w:rPr>
  </w:style>
  <w:style w:type="character" w:customStyle="1" w:styleId="Heading7Char">
    <w:name w:val="Heading 7 Char"/>
    <w:basedOn w:val="DefaultParagraphFont"/>
    <w:link w:val="Heading7"/>
    <w:uiPriority w:val="9"/>
    <w:semiHidden/>
    <w:rsid w:val="00BF6A8E"/>
    <w:rPr>
      <w:rFonts w:asciiTheme="majorHAnsi" w:eastAsiaTheme="majorEastAsia" w:hAnsiTheme="majorHAnsi" w:cstheme="majorBidi"/>
      <w:i/>
      <w:iCs/>
      <w:color w:val="243F60" w:themeColor="accent1" w:themeShade="7F"/>
      <w:sz w:val="16"/>
    </w:rPr>
  </w:style>
  <w:style w:type="character" w:customStyle="1" w:styleId="Heading8Char">
    <w:name w:val="Heading 8 Char"/>
    <w:basedOn w:val="DefaultParagraphFont"/>
    <w:link w:val="Heading8"/>
    <w:uiPriority w:val="9"/>
    <w:semiHidden/>
    <w:rsid w:val="00BF6A8E"/>
    <w:rPr>
      <w:rFonts w:asciiTheme="majorHAnsi" w:eastAsiaTheme="majorEastAsia" w:hAnsiTheme="majorHAnsi" w:cstheme="majorBidi"/>
      <w:color w:val="272727" w:themeColor="text1" w:themeTint="D8"/>
      <w:sz w:val="16"/>
      <w:szCs w:val="21"/>
    </w:rPr>
  </w:style>
  <w:style w:type="character" w:customStyle="1" w:styleId="Heading9Char">
    <w:name w:val="Heading 9 Char"/>
    <w:basedOn w:val="DefaultParagraphFont"/>
    <w:link w:val="Heading9"/>
    <w:uiPriority w:val="9"/>
    <w:semiHidden/>
    <w:rsid w:val="00BF6A8E"/>
    <w:rPr>
      <w:rFonts w:asciiTheme="majorHAnsi" w:eastAsiaTheme="majorEastAsia" w:hAnsiTheme="majorHAnsi" w:cstheme="majorBidi"/>
      <w:i/>
      <w:iCs/>
      <w:color w:val="272727" w:themeColor="text1" w:themeTint="D8"/>
      <w:sz w:val="16"/>
      <w:szCs w:val="21"/>
    </w:rPr>
  </w:style>
  <w:style w:type="character" w:styleId="IntenseEmphasis">
    <w:name w:val="Intense Emphasis"/>
    <w:basedOn w:val="DefaultParagraphFont"/>
    <w:uiPriority w:val="21"/>
    <w:semiHidden/>
    <w:unhideWhenUsed/>
    <w:qFormat/>
    <w:rsid w:val="00BF6A8E"/>
    <w:rPr>
      <w:i/>
      <w:iCs/>
      <w:color w:val="365F91" w:themeColor="accent1" w:themeShade="BF"/>
    </w:rPr>
  </w:style>
  <w:style w:type="paragraph" w:styleId="IntenseQuote">
    <w:name w:val="Intense Quote"/>
    <w:basedOn w:val="Normal"/>
    <w:next w:val="Normal"/>
    <w:link w:val="IntenseQuoteChar"/>
    <w:uiPriority w:val="30"/>
    <w:semiHidden/>
    <w:unhideWhenUsed/>
    <w:qFormat/>
    <w:rsid w:val="00BF6A8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BF6A8E"/>
    <w:rPr>
      <w:i/>
      <w:iCs/>
      <w:color w:val="365F91" w:themeColor="accent1" w:themeShade="BF"/>
      <w:sz w:val="16"/>
    </w:rPr>
  </w:style>
  <w:style w:type="character" w:styleId="IntenseReference">
    <w:name w:val="Intense Reference"/>
    <w:basedOn w:val="DefaultParagraphFont"/>
    <w:uiPriority w:val="32"/>
    <w:semiHidden/>
    <w:unhideWhenUsed/>
    <w:qFormat/>
    <w:rsid w:val="00BF6A8E"/>
    <w:rPr>
      <w:b/>
      <w:bCs/>
      <w:caps w:val="0"/>
      <w:smallCaps/>
      <w:color w:val="365F91" w:themeColor="accent1" w:themeShade="BF"/>
      <w:spacing w:val="5"/>
    </w:rPr>
  </w:style>
  <w:style w:type="character" w:customStyle="1" w:styleId="UnresolvedMention1">
    <w:name w:val="Unresolved Mention1"/>
    <w:basedOn w:val="DefaultParagraphFont"/>
    <w:uiPriority w:val="99"/>
    <w:semiHidden/>
    <w:unhideWhenUsed/>
    <w:rsid w:val="00BF6A8E"/>
    <w:rPr>
      <w:color w:val="595959" w:themeColor="text1" w:themeTint="A6"/>
      <w:shd w:val="clear" w:color="auto" w:fill="E1DFDD"/>
    </w:rPr>
  </w:style>
  <w:style w:type="character" w:styleId="Hyperlink">
    <w:name w:val="Hyperlink"/>
    <w:basedOn w:val="DefaultParagraphFont"/>
    <w:uiPriority w:val="99"/>
    <w:unhideWhenUsed/>
    <w:rsid w:val="00AC5AF7"/>
    <w:rPr>
      <w:color w:val="0000FF" w:themeColor="hyperlink"/>
      <w:u w:val="single"/>
    </w:rPr>
  </w:style>
  <w:style w:type="character" w:styleId="UnresolvedMention">
    <w:name w:val="Unresolved Mention"/>
    <w:basedOn w:val="DefaultParagraphFont"/>
    <w:uiPriority w:val="99"/>
    <w:semiHidden/>
    <w:unhideWhenUsed/>
    <w:rsid w:val="00AC5AF7"/>
    <w:rPr>
      <w:color w:val="605E5C"/>
      <w:shd w:val="clear" w:color="auto" w:fill="E1DFDD"/>
    </w:rPr>
  </w:style>
  <w:style w:type="paragraph" w:styleId="Title">
    <w:name w:val="Title"/>
    <w:basedOn w:val="Normal"/>
    <w:next w:val="Normal"/>
    <w:link w:val="TitleChar"/>
    <w:uiPriority w:val="10"/>
    <w:qFormat/>
    <w:rsid w:val="00220D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0DF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409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esearch.library.gsu.edu/c.php?g=1356909&amp;p=1004997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ay%20Family\AppData\Roaming\Microsoft\Templates\Curriculum%20vita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EE480036C04787B178E6E71A111F26"/>
        <w:category>
          <w:name w:val="General"/>
          <w:gallery w:val="placeholder"/>
        </w:category>
        <w:types>
          <w:type w:val="bbPlcHdr"/>
        </w:types>
        <w:behaviors>
          <w:behavior w:val="content"/>
        </w:behaviors>
        <w:guid w:val="{3B57B19C-DF3F-430A-BDE1-98B472A7D9D8}"/>
      </w:docPartPr>
      <w:docPartBody>
        <w:p w:rsidR="003B5319" w:rsidRDefault="00720F8A">
          <w:pPr>
            <w:pStyle w:val="35EE480036C04787B178E6E71A111F26"/>
          </w:pPr>
          <w:r>
            <w:t>|</w:t>
          </w:r>
        </w:p>
      </w:docPartBody>
    </w:docPart>
    <w:docPart>
      <w:docPartPr>
        <w:name w:val="DC82DB5FE68145669E4E9FF39BCED308"/>
        <w:category>
          <w:name w:val="General"/>
          <w:gallery w:val="placeholder"/>
        </w:category>
        <w:types>
          <w:type w:val="bbPlcHdr"/>
        </w:types>
        <w:behaviors>
          <w:behavior w:val="content"/>
        </w:behaviors>
        <w:guid w:val="{E0873A28-5A9E-4FB7-8613-778E326E300B}"/>
      </w:docPartPr>
      <w:docPartBody>
        <w:p w:rsidR="003B5319" w:rsidRDefault="00720F8A">
          <w:pPr>
            <w:pStyle w:val="DC82DB5FE68145669E4E9FF39BCED308"/>
          </w:pPr>
          <w:r>
            <w:t>EDUCATION</w:t>
          </w:r>
        </w:p>
      </w:docPartBody>
    </w:docPart>
    <w:docPart>
      <w:docPartPr>
        <w:name w:val="F109E53188D24D4B9864FBDC127C768E"/>
        <w:category>
          <w:name w:val="General"/>
          <w:gallery w:val="placeholder"/>
        </w:category>
        <w:types>
          <w:type w:val="bbPlcHdr"/>
        </w:types>
        <w:behaviors>
          <w:behavior w:val="content"/>
        </w:behaviors>
        <w:guid w:val="{9230C969-D397-4881-BCAA-649D01474974}"/>
      </w:docPartPr>
      <w:docPartBody>
        <w:p w:rsidR="003B5319" w:rsidRDefault="00720F8A">
          <w:pPr>
            <w:pStyle w:val="F109E53188D24D4B9864FBDC127C768E"/>
          </w:pPr>
          <w:r>
            <w:t>TEACHING EXPERIENCE</w:t>
          </w:r>
        </w:p>
      </w:docPartBody>
    </w:docPart>
    <w:docPart>
      <w:docPartPr>
        <w:name w:val="C204EEB566B64E59B50A5AC274390AA7"/>
        <w:category>
          <w:name w:val="General"/>
          <w:gallery w:val="placeholder"/>
        </w:category>
        <w:types>
          <w:type w:val="bbPlcHdr"/>
        </w:types>
        <w:behaviors>
          <w:behavior w:val="content"/>
        </w:behaviors>
        <w:guid w:val="{6F21F509-B6AD-4C46-A483-475533F324C9}"/>
      </w:docPartPr>
      <w:docPartBody>
        <w:p w:rsidR="003B5319" w:rsidRDefault="00720F8A">
          <w:pPr>
            <w:pStyle w:val="C204EEB566B64E59B50A5AC274390AA7"/>
          </w:pPr>
          <w:r>
            <w:t>“The Female Betrayed and Modern Media”</w:t>
          </w:r>
        </w:p>
      </w:docPartBody>
    </w:docPart>
    <w:docPart>
      <w:docPartPr>
        <w:name w:val="84C824B9704C4D9C9E9657151059E52F"/>
        <w:category>
          <w:name w:val="General"/>
          <w:gallery w:val="placeholder"/>
        </w:category>
        <w:types>
          <w:type w:val="bbPlcHdr"/>
        </w:types>
        <w:behaviors>
          <w:behavior w:val="content"/>
        </w:behaviors>
        <w:guid w:val="{DC5E0EBE-F22A-493A-91B7-B2F45DCC26DB}"/>
      </w:docPartPr>
      <w:docPartBody>
        <w:p w:rsidR="00BF4D81" w:rsidRDefault="003B78A2" w:rsidP="003B78A2">
          <w:pPr>
            <w:pStyle w:val="84C824B9704C4D9C9E9657151059E52F"/>
          </w:pPr>
          <w:r>
            <w:t>LANGUAGES</w:t>
          </w:r>
        </w:p>
      </w:docPartBody>
    </w:docPart>
    <w:docPart>
      <w:docPartPr>
        <w:name w:val="60E0FC2494844BCA8CEB670D997A3946"/>
        <w:category>
          <w:name w:val="General"/>
          <w:gallery w:val="placeholder"/>
        </w:category>
        <w:types>
          <w:type w:val="bbPlcHdr"/>
        </w:types>
        <w:behaviors>
          <w:behavior w:val="content"/>
        </w:behaviors>
        <w:guid w:val="{301E014B-744F-4601-BBF9-6CAA34C97736}"/>
      </w:docPartPr>
      <w:docPartBody>
        <w:p w:rsidR="00BF4D81" w:rsidRDefault="003B78A2" w:rsidP="003B78A2">
          <w:pPr>
            <w:pStyle w:val="60E0FC2494844BCA8CEB670D997A3946"/>
          </w:pPr>
          <w:r>
            <w:t>English</w:t>
          </w:r>
        </w:p>
      </w:docPartBody>
    </w:docPart>
    <w:docPart>
      <w:docPartPr>
        <w:name w:val="F02AA7240F88441F8D509FED869EA5BB"/>
        <w:category>
          <w:name w:val="General"/>
          <w:gallery w:val="placeholder"/>
        </w:category>
        <w:types>
          <w:type w:val="bbPlcHdr"/>
        </w:types>
        <w:behaviors>
          <w:behavior w:val="content"/>
        </w:behaviors>
        <w:guid w:val="{63956516-4B81-4D51-ABA6-CD80A195B8E4}"/>
      </w:docPartPr>
      <w:docPartBody>
        <w:p w:rsidR="00BF4D81" w:rsidRDefault="003B78A2" w:rsidP="003B78A2">
          <w:pPr>
            <w:pStyle w:val="F02AA7240F88441F8D509FED869EA5BB"/>
          </w:pPr>
          <w:r>
            <w:t>–</w:t>
          </w:r>
        </w:p>
      </w:docPartBody>
    </w:docPart>
    <w:docPart>
      <w:docPartPr>
        <w:name w:val="584A9F6E12834F2491BA91ED34E89670"/>
        <w:category>
          <w:name w:val="General"/>
          <w:gallery w:val="placeholder"/>
        </w:category>
        <w:types>
          <w:type w:val="bbPlcHdr"/>
        </w:types>
        <w:behaviors>
          <w:behavior w:val="content"/>
        </w:behaviors>
        <w:guid w:val="{AC35FFA9-B51A-4CF5-875C-7B5DF6C4C25D}"/>
      </w:docPartPr>
      <w:docPartBody>
        <w:p w:rsidR="00BF4D81" w:rsidRDefault="003B78A2" w:rsidP="003B78A2">
          <w:pPr>
            <w:pStyle w:val="584A9F6E12834F2491BA91ED34E89670"/>
          </w:pPr>
          <w:r>
            <w:t>native language</w:t>
          </w:r>
        </w:p>
      </w:docPartBody>
    </w:docPart>
    <w:docPart>
      <w:docPartPr>
        <w:name w:val="41FA2C31366B4EF4910348358548A322"/>
        <w:category>
          <w:name w:val="General"/>
          <w:gallery w:val="placeholder"/>
        </w:category>
        <w:types>
          <w:type w:val="bbPlcHdr"/>
        </w:types>
        <w:behaviors>
          <w:behavior w:val="content"/>
        </w:behaviors>
        <w:guid w:val="{7096C783-BC9E-43DB-8277-74B4D2602ABA}"/>
      </w:docPartPr>
      <w:docPartBody>
        <w:p w:rsidR="00BF4D81" w:rsidRDefault="003B78A2" w:rsidP="003B78A2">
          <w:pPr>
            <w:pStyle w:val="41FA2C31366B4EF4910348358548A322"/>
          </w:pPr>
          <w:r>
            <w:t>French</w:t>
          </w:r>
        </w:p>
      </w:docPartBody>
    </w:docPart>
    <w:docPart>
      <w:docPartPr>
        <w:name w:val="40F7FCDEAF2E4E4795112AED1A82D115"/>
        <w:category>
          <w:name w:val="General"/>
          <w:gallery w:val="placeholder"/>
        </w:category>
        <w:types>
          <w:type w:val="bbPlcHdr"/>
        </w:types>
        <w:behaviors>
          <w:behavior w:val="content"/>
        </w:behaviors>
        <w:guid w:val="{57CB3778-AF69-4B10-9A97-84CDCB2BB659}"/>
      </w:docPartPr>
      <w:docPartBody>
        <w:p w:rsidR="00BF4D81" w:rsidRDefault="003B78A2" w:rsidP="003B78A2">
          <w:pPr>
            <w:pStyle w:val="40F7FCDEAF2E4E4795112AED1A82D115"/>
          </w:pPr>
          <w:r>
            <w:t>–</w:t>
          </w:r>
        </w:p>
      </w:docPartBody>
    </w:docPart>
    <w:docPart>
      <w:docPartPr>
        <w:name w:val="D9B5B82618A848C187AFE8158B7FADCF"/>
        <w:category>
          <w:name w:val="General"/>
          <w:gallery w:val="placeholder"/>
        </w:category>
        <w:types>
          <w:type w:val="bbPlcHdr"/>
        </w:types>
        <w:behaviors>
          <w:behavior w:val="content"/>
        </w:behaviors>
        <w:guid w:val="{E3FBBCAD-99F2-4D15-BDF5-EF68ED6C68FE}"/>
      </w:docPartPr>
      <w:docPartBody>
        <w:p w:rsidR="00C911F0" w:rsidRDefault="006A76A3" w:rsidP="006A76A3">
          <w:pPr>
            <w:pStyle w:val="D9B5B82618A848C187AFE8158B7FADCF"/>
          </w:pPr>
          <w: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A01"/>
    <w:rsid w:val="0001092F"/>
    <w:rsid w:val="00023432"/>
    <w:rsid w:val="0007381F"/>
    <w:rsid w:val="00096730"/>
    <w:rsid w:val="000D086E"/>
    <w:rsid w:val="0018779D"/>
    <w:rsid w:val="00191A01"/>
    <w:rsid w:val="001C6B67"/>
    <w:rsid w:val="001C6F58"/>
    <w:rsid w:val="00297F57"/>
    <w:rsid w:val="00305AAF"/>
    <w:rsid w:val="003111EF"/>
    <w:rsid w:val="00384C67"/>
    <w:rsid w:val="003A7641"/>
    <w:rsid w:val="003B5319"/>
    <w:rsid w:val="003B53D2"/>
    <w:rsid w:val="003B78A2"/>
    <w:rsid w:val="004B1F74"/>
    <w:rsid w:val="004F54FD"/>
    <w:rsid w:val="00594860"/>
    <w:rsid w:val="005A11D5"/>
    <w:rsid w:val="00664FDA"/>
    <w:rsid w:val="006835B5"/>
    <w:rsid w:val="006A30ED"/>
    <w:rsid w:val="006A626F"/>
    <w:rsid w:val="006A76A3"/>
    <w:rsid w:val="00720F8A"/>
    <w:rsid w:val="007213B1"/>
    <w:rsid w:val="00734736"/>
    <w:rsid w:val="00826925"/>
    <w:rsid w:val="00840431"/>
    <w:rsid w:val="00861443"/>
    <w:rsid w:val="0086255A"/>
    <w:rsid w:val="00971166"/>
    <w:rsid w:val="00A86DF9"/>
    <w:rsid w:val="00AD3ED0"/>
    <w:rsid w:val="00B246EB"/>
    <w:rsid w:val="00BB3F87"/>
    <w:rsid w:val="00BB4D99"/>
    <w:rsid w:val="00BF4D81"/>
    <w:rsid w:val="00C7293D"/>
    <w:rsid w:val="00C75EE2"/>
    <w:rsid w:val="00C911F0"/>
    <w:rsid w:val="00CB720F"/>
    <w:rsid w:val="00CC57D5"/>
    <w:rsid w:val="00D3728C"/>
    <w:rsid w:val="00DA1636"/>
    <w:rsid w:val="00DA1C2C"/>
    <w:rsid w:val="00DB13B6"/>
    <w:rsid w:val="00E269D9"/>
    <w:rsid w:val="00E60137"/>
    <w:rsid w:val="00E85953"/>
    <w:rsid w:val="00E922A2"/>
    <w:rsid w:val="00F84998"/>
    <w:rsid w:val="00FA5273"/>
    <w:rsid w:val="00FB41AF"/>
    <w:rsid w:val="00FE02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EE480036C04787B178E6E71A111F26">
    <w:name w:val="35EE480036C04787B178E6E71A111F26"/>
  </w:style>
  <w:style w:type="paragraph" w:customStyle="1" w:styleId="DC82DB5FE68145669E4E9FF39BCED308">
    <w:name w:val="DC82DB5FE68145669E4E9FF39BCED308"/>
  </w:style>
  <w:style w:type="paragraph" w:customStyle="1" w:styleId="F109E53188D24D4B9864FBDC127C768E">
    <w:name w:val="F109E53188D24D4B9864FBDC127C768E"/>
  </w:style>
  <w:style w:type="paragraph" w:customStyle="1" w:styleId="C204EEB566B64E59B50A5AC274390AA7">
    <w:name w:val="C204EEB566B64E59B50A5AC274390AA7"/>
  </w:style>
  <w:style w:type="paragraph" w:customStyle="1" w:styleId="84C824B9704C4D9C9E9657151059E52F">
    <w:name w:val="84C824B9704C4D9C9E9657151059E52F"/>
    <w:rsid w:val="003B78A2"/>
    <w:pPr>
      <w:spacing w:line="278" w:lineRule="auto"/>
    </w:pPr>
    <w:rPr>
      <w:kern w:val="2"/>
      <w:sz w:val="24"/>
      <w:szCs w:val="24"/>
      <w14:ligatures w14:val="standardContextual"/>
    </w:rPr>
  </w:style>
  <w:style w:type="paragraph" w:customStyle="1" w:styleId="60E0FC2494844BCA8CEB670D997A3946">
    <w:name w:val="60E0FC2494844BCA8CEB670D997A3946"/>
    <w:rsid w:val="003B78A2"/>
    <w:pPr>
      <w:spacing w:line="278" w:lineRule="auto"/>
    </w:pPr>
    <w:rPr>
      <w:kern w:val="2"/>
      <w:sz w:val="24"/>
      <w:szCs w:val="24"/>
      <w14:ligatures w14:val="standardContextual"/>
    </w:rPr>
  </w:style>
  <w:style w:type="paragraph" w:customStyle="1" w:styleId="F02AA7240F88441F8D509FED869EA5BB">
    <w:name w:val="F02AA7240F88441F8D509FED869EA5BB"/>
    <w:rsid w:val="003B78A2"/>
    <w:pPr>
      <w:spacing w:line="278" w:lineRule="auto"/>
    </w:pPr>
    <w:rPr>
      <w:kern w:val="2"/>
      <w:sz w:val="24"/>
      <w:szCs w:val="24"/>
      <w14:ligatures w14:val="standardContextual"/>
    </w:rPr>
  </w:style>
  <w:style w:type="paragraph" w:customStyle="1" w:styleId="584A9F6E12834F2491BA91ED34E89670">
    <w:name w:val="584A9F6E12834F2491BA91ED34E89670"/>
    <w:rsid w:val="003B78A2"/>
    <w:pPr>
      <w:spacing w:line="278" w:lineRule="auto"/>
    </w:pPr>
    <w:rPr>
      <w:kern w:val="2"/>
      <w:sz w:val="24"/>
      <w:szCs w:val="24"/>
      <w14:ligatures w14:val="standardContextual"/>
    </w:rPr>
  </w:style>
  <w:style w:type="paragraph" w:customStyle="1" w:styleId="41FA2C31366B4EF4910348358548A322">
    <w:name w:val="41FA2C31366B4EF4910348358548A322"/>
    <w:rsid w:val="003B78A2"/>
    <w:pPr>
      <w:spacing w:line="278" w:lineRule="auto"/>
    </w:pPr>
    <w:rPr>
      <w:kern w:val="2"/>
      <w:sz w:val="24"/>
      <w:szCs w:val="24"/>
      <w14:ligatures w14:val="standardContextual"/>
    </w:rPr>
  </w:style>
  <w:style w:type="paragraph" w:customStyle="1" w:styleId="40F7FCDEAF2E4E4795112AED1A82D115">
    <w:name w:val="40F7FCDEAF2E4E4795112AED1A82D115"/>
    <w:rsid w:val="003B78A2"/>
    <w:pPr>
      <w:spacing w:line="278" w:lineRule="auto"/>
    </w:pPr>
    <w:rPr>
      <w:kern w:val="2"/>
      <w:sz w:val="24"/>
      <w:szCs w:val="24"/>
      <w14:ligatures w14:val="standardContextual"/>
    </w:rPr>
  </w:style>
  <w:style w:type="paragraph" w:customStyle="1" w:styleId="D9B5B82618A848C187AFE8158B7FADCF">
    <w:name w:val="D9B5B82618A848C187AFE8158B7FADCF"/>
    <w:rsid w:val="006A76A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60000" r="100000" b="200000"/>
          </a:path>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Curriculum vitae</Template>
  <TotalTime>3583</TotalTime>
  <Pages>8</Pages>
  <Words>2760</Words>
  <Characters>15738</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Tiffany Gray</dc:creator>
  <cp:keywords/>
  <cp:lastModifiedBy>Tiffany Gray</cp:lastModifiedBy>
  <cp:revision>205</cp:revision>
  <cp:lastPrinted>2024-06-11T17:49:00Z</cp:lastPrinted>
  <dcterms:created xsi:type="dcterms:W3CDTF">2024-04-12T13:25:00Z</dcterms:created>
  <dcterms:modified xsi:type="dcterms:W3CDTF">2026-08-11T13:18:00Z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mageGenCounter">
    <vt:lpwstr>0</vt:lpwstr>
  </property>
  <property fmtid="{D5CDD505-2E9C-101B-9397-08002B2CF9AE}" pid="4" name="ViolationReportStatus">
    <vt:lpwstr>None</vt:lpwstr>
  </property>
  <property fmtid="{D5CDD505-2E9C-101B-9397-08002B2CF9AE}" pid="5" name="ImageGenStatus">
    <vt:lpwstr>0</vt:lpwstr>
  </property>
  <property fmtid="{D5CDD505-2E9C-101B-9397-08002B2CF9AE}" pid="6" name="PolicheckStatus">
    <vt:lpwstr>0</vt:lpwstr>
  </property>
  <property fmtid="{D5CDD505-2E9C-101B-9397-08002B2CF9AE}" pid="7" name="Applications">
    <vt:lpwstr>95;#zwd120;#79;#tpl120;#448;#zwd140</vt:lpwstr>
  </property>
  <property fmtid="{D5CDD505-2E9C-101B-9397-08002B2CF9AE}" pid="8" name="PolicheckCounter">
    <vt:lpwstr>0</vt:lpwstr>
  </property>
  <property fmtid="{D5CDD505-2E9C-101B-9397-08002B2CF9AE}" pid="9" name="APTrustLevel">
    <vt:r8>1</vt:r8>
  </property>
  <property fmtid="{D5CDD505-2E9C-101B-9397-08002B2CF9AE}" pid="10" name="MSIP_Label_f42aa342-8706-4288-bd11-ebb85995028c_Enabled">
    <vt:lpwstr>True</vt:lpwstr>
  </property>
  <property fmtid="{D5CDD505-2E9C-101B-9397-08002B2CF9AE}" pid="11" name="MSIP_Label_f42aa342-8706-4288-bd11-ebb85995028c_SiteId">
    <vt:lpwstr>72f988bf-86f1-41af-91ab-2d7cd011db47</vt:lpwstr>
  </property>
  <property fmtid="{D5CDD505-2E9C-101B-9397-08002B2CF9AE}" pid="12" name="MSIP_Label_f42aa342-8706-4288-bd11-ebb85995028c_Owner">
    <vt:lpwstr>Anumol@vidyatech.com</vt:lpwstr>
  </property>
  <property fmtid="{D5CDD505-2E9C-101B-9397-08002B2CF9AE}" pid="13" name="MSIP_Label_f42aa342-8706-4288-bd11-ebb85995028c_SetDate">
    <vt:lpwstr>2018-06-08T07:15:40.8825359Z</vt:lpwstr>
  </property>
  <property fmtid="{D5CDD505-2E9C-101B-9397-08002B2CF9AE}" pid="14" name="MSIP_Label_f42aa342-8706-4288-bd11-ebb85995028c_Name">
    <vt:lpwstr>General</vt:lpwstr>
  </property>
  <property fmtid="{D5CDD505-2E9C-101B-9397-08002B2CF9AE}" pid="15" name="MSIP_Label_f42aa342-8706-4288-bd11-ebb85995028c_Application">
    <vt:lpwstr>Microsoft Azure Information Protection</vt:lpwstr>
  </property>
  <property fmtid="{D5CDD505-2E9C-101B-9397-08002B2CF9AE}" pid="16" name="MSIP_Label_f42aa342-8706-4288-bd11-ebb85995028c_Extended_MSFT_Method">
    <vt:lpwstr>Automatic</vt:lpwstr>
  </property>
  <property fmtid="{D5CDD505-2E9C-101B-9397-08002B2CF9AE}" pid="17" name="Sensitivity">
    <vt:lpwstr>General</vt:lpwstr>
  </property>
</Properties>
</file>